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E7E9FD7" w14:textId="4E72E8F2" w:rsidR="0018394D" w:rsidRDefault="001A1D8A" w:rsidP="00C354A0">
      <w:pPr>
        <w:jc w:val="right"/>
      </w:pPr>
      <w:r w:rsidRPr="001A1D8A">
        <w:rPr>
          <w:rFonts w:ascii="Aptos" w:eastAsia="Times New Roman" w:hAnsi="Aptos" w:cs="Times New Roman"/>
          <w:noProof/>
        </w:rPr>
        <w:drawing>
          <wp:anchor distT="0" distB="0" distL="114300" distR="114300" simplePos="0" relativeHeight="251658241" behindDoc="0" locked="0" layoutInCell="1" allowOverlap="1" wp14:anchorId="46EC3C6B" wp14:editId="295F7B2F">
            <wp:simplePos x="0" y="0"/>
            <wp:positionH relativeFrom="column">
              <wp:posOffset>3900170</wp:posOffset>
            </wp:positionH>
            <wp:positionV relativeFrom="paragraph">
              <wp:posOffset>0</wp:posOffset>
            </wp:positionV>
            <wp:extent cx="1857375" cy="584793"/>
            <wp:effectExtent l="0" t="0" r="0" b="6350"/>
            <wp:wrapSquare wrapText="bothSides"/>
            <wp:docPr id="17743443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57375" cy="584793"/>
                    </a:xfrm>
                    <a:prstGeom prst="rect">
                      <a:avLst/>
                    </a:prstGeom>
                    <a:noFill/>
                    <a:ln>
                      <a:noFill/>
                    </a:ln>
                  </pic:spPr>
                </pic:pic>
              </a:graphicData>
            </a:graphic>
            <wp14:sizeRelH relativeFrom="page">
              <wp14:pctWidth>0</wp14:pctWidth>
            </wp14:sizeRelH>
            <wp14:sizeRelV relativeFrom="page">
              <wp14:pctHeight>0</wp14:pctHeight>
            </wp14:sizeRelV>
          </wp:anchor>
        </w:drawing>
      </w:r>
      <w:r w:rsidR="00712C28" w:rsidRPr="002872D1">
        <w:rPr>
          <w:noProof/>
        </w:rPr>
        <mc:AlternateContent>
          <mc:Choice Requires="wpg">
            <w:drawing>
              <wp:anchor distT="0" distB="0" distL="114300" distR="114300" simplePos="0" relativeHeight="251658240" behindDoc="1" locked="0" layoutInCell="1" allowOverlap="1" wp14:anchorId="13EF617C" wp14:editId="1669D32B">
                <wp:simplePos x="0" y="0"/>
                <wp:positionH relativeFrom="margin">
                  <wp:posOffset>-1711313</wp:posOffset>
                </wp:positionH>
                <wp:positionV relativeFrom="paragraph">
                  <wp:posOffset>-1781475</wp:posOffset>
                </wp:positionV>
                <wp:extent cx="8641276" cy="12976694"/>
                <wp:effectExtent l="0" t="0" r="7620" b="0"/>
                <wp:wrapNone/>
                <wp:docPr id="1726195756"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641276" cy="12976694"/>
                          <a:chOff x="-883040" y="-249190"/>
                          <a:chExt cx="8644520" cy="12981388"/>
                        </a:xfrm>
                      </wpg:grpSpPr>
                      <wps:wsp>
                        <wps:cNvPr id="1876413516" name="Rectangle 1"/>
                        <wps:cNvSpPr/>
                        <wps:spPr>
                          <a:xfrm>
                            <a:off x="-334770" y="496246"/>
                            <a:ext cx="8096250" cy="10734675"/>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836228798" name="Group 1"/>
                        <wpg:cNvGrpSpPr/>
                        <wpg:grpSpPr>
                          <a:xfrm>
                            <a:off x="-883040" y="-249190"/>
                            <a:ext cx="8477884" cy="12981388"/>
                            <a:chOff x="-1148734" y="-201575"/>
                            <a:chExt cx="6858000" cy="10500889"/>
                          </a:xfrm>
                        </wpg:grpSpPr>
                        <pic:pic xmlns:pic="http://schemas.openxmlformats.org/drawingml/2006/picture">
                          <pic:nvPicPr>
                            <pic:cNvPr id="35" name="Picture 34">
                              <a:extLst>
                                <a:ext uri="{FF2B5EF4-FFF2-40B4-BE49-F238E27FC236}">
                                  <a16:creationId xmlns:a16="http://schemas.microsoft.com/office/drawing/2014/main" id="{7B8228AD-0FC1-BAA7-E877-B5E9E0E9959D}"/>
                                </a:ext>
                              </a:extLst>
                            </pic:cNvPr>
                            <pic:cNvPicPr>
                              <a:picLocks noChangeAspect="1"/>
                            </pic:cNvPicPr>
                          </pic:nvPicPr>
                          <pic:blipFill>
                            <a:blip r:embed="rId12"/>
                            <a:srcRect l="15671" t="9817" r="18376" b="6256"/>
                            <a:stretch>
                              <a:fillRect/>
                            </a:stretch>
                          </pic:blipFill>
                          <pic:spPr>
                            <a:xfrm>
                              <a:off x="-480321" y="-201575"/>
                              <a:ext cx="6122670" cy="8843645"/>
                            </a:xfrm>
                            <a:prstGeom prst="rect">
                              <a:avLst/>
                            </a:prstGeom>
                          </pic:spPr>
                        </pic:pic>
                        <wps:wsp>
                          <wps:cNvPr id="36" name="Rectangle 35">
                            <a:extLst>
                              <a:ext uri="{FF2B5EF4-FFF2-40B4-BE49-F238E27FC236}">
                                <a16:creationId xmlns:a16="http://schemas.microsoft.com/office/drawing/2014/main" id="{747A5F4D-8AAC-2B66-6E30-F3B27B05A111}"/>
                              </a:ext>
                            </a:extLst>
                          </wps:cNvPr>
                          <wps:cNvSpPr>
                            <a:spLocks/>
                          </wps:cNvSpPr>
                          <wps:spPr>
                            <a:xfrm>
                              <a:off x="-1148734" y="393314"/>
                              <a:ext cx="6858000" cy="9906000"/>
                            </a:xfrm>
                            <a:prstGeom prst="rect">
                              <a:avLst/>
                            </a:prstGeom>
                            <a:gradFill flip="none" rotWithShape="1">
                              <a:gsLst>
                                <a:gs pos="0">
                                  <a:schemeClr val="tx2"/>
                                </a:gs>
                                <a:gs pos="67000">
                                  <a:schemeClr val="tx2"/>
                                </a:gs>
                                <a:gs pos="23000">
                                  <a:srgbClr val="022848"/>
                                </a:gs>
                                <a:gs pos="56000">
                                  <a:schemeClr val="tx2">
                                    <a:alpha val="0"/>
                                  </a:schemeClr>
                                </a:gs>
                              </a:gsLst>
                              <a:lin ang="8400000" scaled="0"/>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wg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dec="http://schemas.microsoft.com/office/drawing/2017/decorative" xmlns:a16="http://schemas.microsoft.com/office/drawing/2014/main" xmlns:asvg="http://schemas.microsoft.com/office/drawing/2016/SVG/main">
            <w:pict w14:anchorId="158D9F3F">
              <v:group id="Group 1" style="position:absolute;margin-left:-134.75pt;margin-top:-140.25pt;width:680.4pt;height:1021.8pt;z-index:-251658240;mso-position-horizontal-relative:margin;mso-width-relative:margin;mso-height-relative:margin" alt="&quot;&quot;" coordsize="86445,129813" coordorigin="-8830,-2491" o:spid="_x0000_s1026" w14:anchorId="31B8D8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">
                <v:rect id="Rectangle 1" style="position:absolute;left:-3347;top:4962;width:80961;height:107347;visibility:visible;mso-wrap-style:square;v-text-anchor:middle" o:spid="_x0000_s1027" fillcolor="#022848 [321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"/>
                <v:group id="_x0000_s1028" style="position:absolute;left:-8830;top:-2491;width:84778;height:129812" coordsize="68580,105008" coordorigin="-11487,-2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4" style="position:absolute;left:-4803;top:-2015;width:61226;height:88435;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">
                    <v:imagedata cropleft="10270f" croptop="6434f" cropright="12043f" cropbottom="4100f" o:title="" r:id="rId13"/>
                  </v:shape>
                  <v:rect id="Rectangle 35" style="position:absolute;left:-11487;top:3933;width:68579;height:99060;visibility:visible;mso-wrap-style:square;v-text-anchor:middle" o:spid="_x0000_s1030" fillcolor="#022848 [321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">
                    <v:fill type="gradient" color2="#022848 [3215]" colors="0 #022848;15073f #022848;36700f #022848;43909f #022848" angle="310" focus="100%" rotate="t">
                      <o:fill v:ext="view" type="gradientUnscaled"/>
                    </v:fill>
                  </v:rect>
                </v:group>
                <w10:wrap anchorx="margin"/>
              </v:group>
            </w:pict>
          </mc:Fallback>
        </mc:AlternateContent>
      </w:r>
    </w:p>
    <w:p w14:paraId="325C3578" w14:textId="7BED09B6" w:rsidR="00C354A0" w:rsidRPr="00C354A0" w:rsidRDefault="00F93CD8" w:rsidP="00C354A0">
      <w:pPr>
        <w:pStyle w:val="Title"/>
        <w:spacing w:before="7320" w:line="480" w:lineRule="auto"/>
      </w:pPr>
      <w:r w:rsidRPr="00C354A0">
        <w:rPr>
          <w:noProof/>
        </w:rPr>
        <w:drawing>
          <wp:inline distT="0" distB="0" distL="0" distR="0" wp14:anchorId="20A57C65" wp14:editId="7FB02D85">
            <wp:extent cx="3659119" cy="1197680"/>
            <wp:effectExtent l="0" t="0" r="0" b="2540"/>
            <wp:docPr id="33" name="Graphic 32" descr="VET Information Standard">
              <a:extLst xmlns:a="http://schemas.openxmlformats.org/drawingml/2006/main">
                <a:ext uri="{FF2B5EF4-FFF2-40B4-BE49-F238E27FC236}">
                  <a16:creationId xmlns:a16="http://schemas.microsoft.com/office/drawing/2014/main" id="{3AAC2071-90F8-9B0F-E35A-9709138C6A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phic 32" descr="VET Information Standard">
                      <a:extLst>
                        <a:ext uri="{FF2B5EF4-FFF2-40B4-BE49-F238E27FC236}">
                          <a16:creationId xmlns:a16="http://schemas.microsoft.com/office/drawing/2014/main" id="{3AAC2071-90F8-9B0F-E35A-9709138C6A73}"/>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3659119" cy="1197680"/>
                    </a:xfrm>
                    <a:prstGeom prst="rect">
                      <a:avLst/>
                    </a:prstGeom>
                  </pic:spPr>
                </pic:pic>
              </a:graphicData>
            </a:graphic>
          </wp:inline>
        </w:drawing>
      </w:r>
      <w:r w:rsidR="00712C28" w:rsidRPr="00C354A0">
        <w:t xml:space="preserve"> </w:t>
      </w:r>
    </w:p>
    <w:p w14:paraId="42A95996" w14:textId="5337227C" w:rsidR="00712C28" w:rsidRDefault="00712C28" w:rsidP="00C354A0">
      <w:pPr>
        <w:pStyle w:val="Title"/>
        <w:spacing w:before="7320" w:line="480" w:lineRule="auto"/>
      </w:pPr>
      <w:r w:rsidRPr="00C354A0">
        <w:t>Sample Enrolment Form</w:t>
      </w:r>
    </w:p>
    <w:p w14:paraId="0CE845A8" w14:textId="42B8A214" w:rsidR="00C354A0" w:rsidRPr="00C354A0" w:rsidRDefault="00832F5E" w:rsidP="00B559CE">
      <w:pPr>
        <w:spacing w:before="1800"/>
        <w:ind w:right="711"/>
      </w:pPr>
      <w:r w:rsidRPr="004B1CCF">
        <w:rPr>
          <w:color w:val="FFFFFF" w:themeColor="background1"/>
        </w:rPr>
        <w:t xml:space="preserve">Version </w:t>
      </w:r>
      <w:r w:rsidR="00DB4D1F">
        <w:rPr>
          <w:color w:val="FFFFFF" w:themeColor="background1"/>
        </w:rPr>
        <w:t>2</w:t>
      </w:r>
      <w:r w:rsidR="00430606">
        <w:rPr>
          <w:color w:val="FFFFFF" w:themeColor="background1"/>
        </w:rPr>
        <w:t>.0.0</w:t>
      </w:r>
      <w:r>
        <w:rPr>
          <w:sz w:val="14"/>
          <w:szCs w:val="14"/>
        </w:rPr>
        <w:ptab w:relativeTo="margin" w:alignment="right" w:leader="none"/>
      </w:r>
      <w:r>
        <w:rPr>
          <w:sz w:val="14"/>
          <w:szCs w:val="14"/>
        </w:rPr>
        <w:t xml:space="preserve"> </w:t>
      </w:r>
      <w:r w:rsidR="00DB4D1F">
        <w:rPr>
          <w:color w:val="FFFFFF" w:themeColor="background1"/>
        </w:rPr>
        <w:t>01 October</w:t>
      </w:r>
      <w:r w:rsidR="001B5E54">
        <w:rPr>
          <w:color w:val="FFFFFF" w:themeColor="background1"/>
        </w:rPr>
        <w:t xml:space="preserve"> 2026</w:t>
      </w:r>
    </w:p>
    <w:p w14:paraId="68D60958" w14:textId="7FBDF439" w:rsidR="00F11A2C" w:rsidRPr="00E40EFC" w:rsidRDefault="00E40EFC" w:rsidP="00E40EFC">
      <w:pPr>
        <w:pStyle w:val="Heading1"/>
      </w:pPr>
      <w:r>
        <w:lastRenderedPageBreak/>
        <w:t>Introduction</w:t>
      </w:r>
    </w:p>
    <w:p w14:paraId="0F35A37D" w14:textId="1DE58861" w:rsidR="00D05238" w:rsidRPr="00A66B5A" w:rsidRDefault="00D05238" w:rsidP="002B1D6C">
      <w:pPr>
        <w:rPr>
          <w:snapToGrid w:val="0"/>
        </w:rPr>
      </w:pPr>
      <w:r w:rsidRPr="00A66B5A">
        <w:rPr>
          <w:snapToGrid w:val="0"/>
        </w:rPr>
        <w:t xml:space="preserve">The following enrolment form is an example. These questions are provided to assist with collecting student data for the new VET Information Standard. The use of standard enrolment questions supports the capture of compatible and comparable data over time. We recommend that the sequence and wording of questions are maintained. </w:t>
      </w:r>
    </w:p>
    <w:p w14:paraId="17CDB03B" w14:textId="1AA22335" w:rsidR="00D05238" w:rsidRPr="00550B9E" w:rsidRDefault="00D05238" w:rsidP="002B1D6C">
      <w:r w:rsidRPr="00550B9E">
        <w:t xml:space="preserve">Data element names in italics below the questions link the standard enrolment question to the </w:t>
      </w:r>
      <w:r w:rsidRPr="003C1CDE">
        <w:rPr>
          <w:rStyle w:val="Emphasis"/>
        </w:rPr>
        <w:t>VET Information Standard</w:t>
      </w:r>
      <w:r w:rsidRPr="00550B9E">
        <w:t>.</w:t>
      </w:r>
    </w:p>
    <w:p w14:paraId="48EE754A" w14:textId="15AA50BC" w:rsidR="00D05238" w:rsidRPr="00550B9E" w:rsidRDefault="00D05238" w:rsidP="00FD0AF4">
      <w:r w:rsidRPr="003C1CDE">
        <w:rPr>
          <w:rStyle w:val="Emphasis"/>
        </w:rPr>
        <w:t xml:space="preserve">National Vocational Education and Training Regulator (Data Provision Requirements) Instrument 2020 </w:t>
      </w:r>
      <w:r w:rsidRPr="00550B9E">
        <w:t>section 6H states:</w:t>
      </w:r>
    </w:p>
    <w:p w14:paraId="7F167803" w14:textId="77777777" w:rsidR="00D05238" w:rsidRPr="002B1D6C" w:rsidRDefault="00D05238" w:rsidP="00BF6186">
      <w:pPr>
        <w:pStyle w:val="ListParagraph"/>
        <w:numPr>
          <w:ilvl w:val="0"/>
          <w:numId w:val="2"/>
        </w:numPr>
        <w:rPr>
          <w:i/>
          <w:iCs/>
        </w:rPr>
      </w:pPr>
      <w:r w:rsidRPr="00A66B5A">
        <w:t>If:</w:t>
      </w:r>
    </w:p>
    <w:p w14:paraId="1C070D05" w14:textId="77777777" w:rsidR="00D05238" w:rsidRPr="00A66B5A" w:rsidRDefault="00D05238" w:rsidP="00BF6186">
      <w:pPr>
        <w:pStyle w:val="ListParagraph"/>
        <w:numPr>
          <w:ilvl w:val="1"/>
          <w:numId w:val="2"/>
        </w:numPr>
      </w:pPr>
      <w:r w:rsidRPr="00A66B5A">
        <w:t>an NVR registered training organisation collects personal information about an individual; and</w:t>
      </w:r>
    </w:p>
    <w:p w14:paraId="558B2B18" w14:textId="0EABB2BA" w:rsidR="00D05238" w:rsidRPr="000C0ECC" w:rsidRDefault="00D05238" w:rsidP="00BF6186">
      <w:pPr>
        <w:pStyle w:val="ListParagraph"/>
        <w:numPr>
          <w:ilvl w:val="1"/>
          <w:numId w:val="2"/>
        </w:numPr>
        <w:rPr>
          <w:i/>
          <w:iCs/>
        </w:rPr>
      </w:pPr>
      <w:r w:rsidRPr="00A66B5A">
        <w:t>the organisation reasonably believes that the personal information may be included in reportable data the organisation is required to provide in accordance with this instrument;</w:t>
      </w:r>
    </w:p>
    <w:p w14:paraId="57010CFC" w14:textId="77777777" w:rsidR="00D05238" w:rsidRPr="00A66B5A" w:rsidRDefault="00D05238" w:rsidP="002B1D6C">
      <w:r w:rsidRPr="00A66B5A">
        <w:t xml:space="preserve">the organisation must provide the individual with a privacy notice in the form set out in </w:t>
      </w:r>
      <w:r w:rsidRPr="00B57851">
        <w:rPr>
          <w:bCs/>
        </w:rPr>
        <w:t>Schedule 1</w:t>
      </w:r>
      <w:r w:rsidRPr="00A66B5A">
        <w:t>.</w:t>
      </w:r>
    </w:p>
    <w:p w14:paraId="5E5C1482" w14:textId="5914A721" w:rsidR="00D05238" w:rsidRPr="00A66B5A" w:rsidRDefault="00D05238" w:rsidP="002B1D6C">
      <w:pPr>
        <w:pStyle w:val="Note"/>
        <w:rPr>
          <w:i/>
          <w:iCs/>
        </w:rPr>
      </w:pPr>
      <w:r w:rsidRPr="00D763EE">
        <w:t>Note:</w:t>
      </w:r>
      <w:r w:rsidR="00764919">
        <w:t xml:space="preserve"> </w:t>
      </w:r>
      <w:r w:rsidR="00764919" w:rsidRPr="00D763EE">
        <w:t xml:space="preserve"> </w:t>
      </w:r>
      <w:r w:rsidRPr="00D763EE">
        <w:t xml:space="preserve">The requirement in this section is in addition to any obligation that the </w:t>
      </w:r>
      <w:r w:rsidRPr="00A66B5A">
        <w:rPr>
          <w:i/>
          <w:iCs/>
        </w:rPr>
        <w:t>Privacy Act 1988</w:t>
      </w:r>
      <w:r w:rsidRPr="00A66B5A">
        <w:t xml:space="preserve"> or other laws of the Commonwealth, a State or a Territory may impose on an NVR registered training organisation.</w:t>
      </w:r>
    </w:p>
    <w:p w14:paraId="6FD6B78D" w14:textId="3C882948" w:rsidR="001A1D8A" w:rsidRPr="001A1D8A" w:rsidRDefault="00D05238" w:rsidP="001A1D8A">
      <w:pPr>
        <w:pStyle w:val="ListParagraph"/>
        <w:numPr>
          <w:ilvl w:val="0"/>
          <w:numId w:val="2"/>
        </w:numPr>
        <w:rPr>
          <w:lang w:val="en-AU"/>
        </w:rPr>
      </w:pPr>
      <w:r w:rsidRPr="00A66B5A">
        <w:t>The organisation must provide the individual with the privacy notice before or at the time the individual enrols in all or part of a VET course at the organisation.</w:t>
      </w:r>
      <w:r w:rsidR="001A1D8A" w:rsidRPr="001A1D8A">
        <w:rPr>
          <w:rFonts w:ascii="Times New Roman" w:hAnsi="Times New Roman"/>
          <w:color w:val="auto"/>
          <w:kern w:val="0"/>
          <w:sz w:val="24"/>
          <w:szCs w:val="24"/>
        </w:rPr>
        <w:t xml:space="preserve"> </w:t>
      </w:r>
    </w:p>
    <w:p w14:paraId="0D8BADD3" w14:textId="400E1522" w:rsidR="00D05238" w:rsidRPr="000C0ECC" w:rsidRDefault="00D05238" w:rsidP="00B57851">
      <w:pPr>
        <w:pStyle w:val="ListParagraph"/>
        <w:numPr>
          <w:ilvl w:val="0"/>
          <w:numId w:val="0"/>
        </w:numPr>
        <w:ind w:left="284"/>
        <w:rPr>
          <w:rStyle w:val="Hyperlink"/>
          <w:rFonts w:asciiTheme="minorHAnsi" w:eastAsia="Arial" w:hAnsiTheme="minorHAnsi" w:cstheme="minorBidi"/>
          <w:lang w:val="en-AU"/>
        </w:rPr>
      </w:pPr>
    </w:p>
    <w:p w14:paraId="71879335" w14:textId="77777777" w:rsidR="00F27C48" w:rsidRDefault="00F27C48" w:rsidP="002B1D6C">
      <w:pPr>
        <w:sectPr w:rsidR="00F27C48" w:rsidSect="009118EF">
          <w:headerReference w:type="even" r:id="rId16"/>
          <w:headerReference w:type="default" r:id="rId17"/>
          <w:footerReference w:type="default" r:id="rId18"/>
          <w:headerReference w:type="first" r:id="rId19"/>
          <w:pgSz w:w="11907" w:h="16840" w:code="9"/>
          <w:pgMar w:top="873" w:right="1418" w:bottom="873" w:left="1418" w:header="567" w:footer="567" w:gutter="0"/>
          <w:cols w:space="720"/>
          <w:titlePg/>
          <w:docGrid w:linePitch="272"/>
        </w:sectPr>
      </w:pPr>
    </w:p>
    <w:p w14:paraId="42982F06" w14:textId="3152ED75" w:rsidR="00D05238" w:rsidRPr="00E231D9" w:rsidRDefault="00D05238" w:rsidP="00E40EFC">
      <w:pPr>
        <w:pStyle w:val="Heading1"/>
      </w:pPr>
      <w:r w:rsidRPr="00EF2967">
        <w:lastRenderedPageBreak/>
        <w:t xml:space="preserve">Privacy </w:t>
      </w:r>
      <w:r>
        <w:t>Notice</w:t>
      </w:r>
    </w:p>
    <w:p w14:paraId="6350DBEF" w14:textId="77777777" w:rsidR="00D05238" w:rsidRPr="002B1D6C" w:rsidRDefault="00D05238" w:rsidP="00197CA7">
      <w:pPr>
        <w:pStyle w:val="Heading2"/>
      </w:pPr>
      <w:bookmarkStart w:id="0" w:name="_Toc56093843"/>
      <w:r w:rsidRPr="002B1D6C">
        <w:t>Why we collect your personal information</w:t>
      </w:r>
      <w:bookmarkEnd w:id="0"/>
    </w:p>
    <w:p w14:paraId="3012491A" w14:textId="77777777" w:rsidR="00D05238" w:rsidRPr="00AD6385" w:rsidRDefault="00D05238" w:rsidP="002B1D6C">
      <w:r w:rsidRPr="0028306F">
        <w:t xml:space="preserve">As a registered training organisation (RTO), we </w:t>
      </w:r>
      <w:r w:rsidRPr="002B1D6C">
        <w:t>collect</w:t>
      </w:r>
      <w:r w:rsidRPr="0028306F">
        <w:t xml:space="preserve"> your personal information so we can process and manage your enrolment in a vocational education and training (VET) course with us.</w:t>
      </w:r>
    </w:p>
    <w:tbl>
      <w:tblPr>
        <w:tblStyle w:val="TableGrid"/>
        <w:tblW w:w="0" w:type="auto"/>
        <w:tblLook w:val="04A0" w:firstRow="1" w:lastRow="0" w:firstColumn="1" w:lastColumn="0" w:noHBand="0" w:noVBand="1"/>
      </w:tblPr>
      <w:tblGrid>
        <w:gridCol w:w="9071"/>
      </w:tblGrid>
      <w:tr w:rsidR="00EE5943" w:rsidRPr="00EE5943" w14:paraId="400767BD" w14:textId="77777777" w:rsidTr="002E00F7">
        <w:tc>
          <w:tcPr>
            <w:cnfStyle w:val="001000000000" w:firstRow="0" w:lastRow="0" w:firstColumn="1" w:lastColumn="0" w:oddVBand="0" w:evenVBand="0" w:oddHBand="0" w:evenHBand="0" w:firstRowFirstColumn="0" w:firstRowLastColumn="0" w:lastRowFirstColumn="0" w:lastRowLastColumn="0"/>
            <w:tcW w:w="9071" w:type="dxa"/>
          </w:tcPr>
          <w:p w14:paraId="40EF867E" w14:textId="615A7697" w:rsidR="00EE5943" w:rsidRPr="00EE5943" w:rsidRDefault="00EE5943" w:rsidP="002B1D6C">
            <w:pPr>
              <w:pStyle w:val="Note"/>
              <w:rPr>
                <w:i/>
                <w:iCs/>
              </w:rPr>
            </w:pPr>
            <w:r w:rsidRPr="008A1FB4">
              <w:rPr>
                <w:rStyle w:val="Strong"/>
              </w:rPr>
              <w:t>Note to RTOs</w:t>
            </w:r>
            <w:r w:rsidR="003E1F07" w:rsidRPr="008A1FB4">
              <w:rPr>
                <w:rStyle w:val="Strong"/>
              </w:rPr>
              <w:t xml:space="preserve"> - </w:t>
            </w:r>
            <w:r w:rsidRPr="008A1FB4">
              <w:rPr>
                <w:rStyle w:val="Strong"/>
              </w:rPr>
              <w:t>delete this box before providing to students</w:t>
            </w:r>
            <w:r w:rsidR="00D573AE" w:rsidRPr="008A1FB4">
              <w:tab/>
            </w:r>
            <w:r w:rsidR="008A1FB4" w:rsidRPr="00841C82">
              <w:rPr>
                <w:rStyle w:val="Strong"/>
                <w:rFonts w:ascii="Segoe Fluent Icons" w:hAnsi="Segoe Fluent Icons"/>
              </w:rPr>
              <w:t></w:t>
            </w:r>
            <w:r w:rsidR="002E00F7" w:rsidRPr="00B60E14">
              <w:rPr>
                <w:rStyle w:val="Heading3Char"/>
                <w:rFonts w:eastAsia="Arial"/>
              </w:rPr>
              <w:br/>
            </w:r>
            <w:r w:rsidR="00407A5E">
              <w:t>I</w:t>
            </w:r>
            <w:r w:rsidRPr="00EE5943">
              <w:t>n accordance with APP 5.2(e), a collection notice should include the consequences for the individual if the personal information is not collected. If there are any consequences if an individual does not provide their personal information to you, you should explain these consequences here.</w:t>
            </w:r>
          </w:p>
        </w:tc>
      </w:tr>
    </w:tbl>
    <w:p w14:paraId="1D358AD4" w14:textId="77777777" w:rsidR="00D05238" w:rsidRPr="00500C7B" w:rsidRDefault="00D05238" w:rsidP="00197CA7">
      <w:pPr>
        <w:pStyle w:val="Heading2"/>
      </w:pPr>
      <w:bookmarkStart w:id="1" w:name="_Toc56093844"/>
      <w:r w:rsidRPr="00500C7B">
        <w:t xml:space="preserve">How we use your personal </w:t>
      </w:r>
      <w:r w:rsidRPr="002B1D6C">
        <w:t>information</w:t>
      </w:r>
      <w:bookmarkEnd w:id="1"/>
    </w:p>
    <w:p w14:paraId="2A1BB5B1" w14:textId="77777777" w:rsidR="00D05238" w:rsidRDefault="00D05238" w:rsidP="002B1D6C">
      <w:r w:rsidRPr="0028306F">
        <w:t>We use your personal information to enable us to deliver VET courses to you, and otherwise, as needed, to comply with our obligations as an RTO</w:t>
      </w:r>
      <w:r w:rsidRPr="1C17C5C0">
        <w:t>.</w:t>
      </w:r>
    </w:p>
    <w:p w14:paraId="04161681" w14:textId="77777777" w:rsidR="00D05238" w:rsidRPr="00500C7B" w:rsidRDefault="00D05238" w:rsidP="00197CA7">
      <w:pPr>
        <w:pStyle w:val="Heading2"/>
      </w:pPr>
      <w:bookmarkStart w:id="2" w:name="_Toc56093845"/>
      <w:r w:rsidRPr="6CD9CBCF">
        <w:rPr>
          <w:lang w:val="en-AU"/>
        </w:rPr>
        <w:t>How we disclose your personal information</w:t>
      </w:r>
      <w:bookmarkEnd w:id="2"/>
    </w:p>
    <w:p w14:paraId="5E6A061D" w14:textId="77777777" w:rsidR="00D05238" w:rsidRPr="00550B9E" w:rsidRDefault="00D05238" w:rsidP="002B1D6C">
      <w:r w:rsidRPr="00550B9E">
        <w:t xml:space="preserve">We may be required by law, under the </w:t>
      </w:r>
      <w:r w:rsidRPr="003C1CDE">
        <w:rPr>
          <w:rStyle w:val="Emphasis"/>
        </w:rPr>
        <w:t>National Vocational Education and Training Regulator Act 2011</w:t>
      </w:r>
      <w:r w:rsidRPr="00550B9E">
        <w:t xml:space="preserve"> (Cth) (</w:t>
      </w:r>
      <w:r w:rsidRPr="003C1CDE">
        <w:rPr>
          <w:rStyle w:val="Emphasis"/>
        </w:rPr>
        <w:t>NVETR Act</w:t>
      </w:r>
      <w:r w:rsidRPr="00550B9E">
        <w:t>), to disclose the personal information we collect about you to the National Centre for Vocational Education Research Ltd (NCVER). We may also be required to provide personal information to a state training authority which may then disclose that information to NCVER. NCVER is the National VET Data Custodian and is responsible for collecting, managing, analysing and communicating research and statistics about the Australian VET sector.</w:t>
      </w:r>
    </w:p>
    <w:tbl>
      <w:tblPr>
        <w:tblStyle w:val="TableGrid"/>
        <w:tblW w:w="0" w:type="auto"/>
        <w:tblLook w:val="04A0" w:firstRow="1" w:lastRow="0" w:firstColumn="1" w:lastColumn="0" w:noHBand="0" w:noVBand="1"/>
      </w:tblPr>
      <w:tblGrid>
        <w:gridCol w:w="9071"/>
      </w:tblGrid>
      <w:tr w:rsidR="00EE5943" w:rsidRPr="00EE5943" w14:paraId="7D0AFA9D" w14:textId="77777777" w:rsidTr="00D573AE">
        <w:tc>
          <w:tcPr>
            <w:cnfStyle w:val="001000000000" w:firstRow="0" w:lastRow="0" w:firstColumn="1" w:lastColumn="0" w:oddVBand="0" w:evenVBand="0" w:oddHBand="0" w:evenHBand="0" w:firstRowFirstColumn="0" w:firstRowLastColumn="0" w:lastRowFirstColumn="0" w:lastRowLastColumn="0"/>
            <w:tcW w:w="9071" w:type="dxa"/>
          </w:tcPr>
          <w:p w14:paraId="0DAE915B" w14:textId="668469C7" w:rsidR="00EE5943" w:rsidRPr="00EE5943" w:rsidRDefault="00EE5943" w:rsidP="002B1D6C">
            <w:pPr>
              <w:pStyle w:val="Note"/>
            </w:pPr>
            <w:r w:rsidRPr="00DE6931">
              <w:rPr>
                <w:rStyle w:val="Strong"/>
              </w:rPr>
              <w:t>Note to RTOs - delete this box before providing to students</w:t>
            </w:r>
            <w:r w:rsidR="00D573AE" w:rsidRPr="00DE6931">
              <w:rPr>
                <w:rStyle w:val="Strong"/>
              </w:rPr>
              <w:tab/>
            </w:r>
            <w:r w:rsidR="00D573AE" w:rsidRPr="00841C82">
              <w:rPr>
                <w:rStyle w:val="Strong"/>
                <w:rFonts w:ascii="Segoe Fluent Icons" w:hAnsi="Segoe Fluent Icons"/>
              </w:rPr>
              <w:t></w:t>
            </w:r>
            <w:r w:rsidR="002E00F7" w:rsidRPr="00B60E14">
              <w:rPr>
                <w:rStyle w:val="Heading3Char"/>
                <w:rFonts w:eastAsia="Arial"/>
              </w:rPr>
              <w:br/>
            </w:r>
            <w:r w:rsidR="00407A5E">
              <w:t>I</w:t>
            </w:r>
            <w:r w:rsidRPr="00EE5943">
              <w:t xml:space="preserve">f any disclosures of students’ personal information to overseas recipients are likely, please include </w:t>
            </w:r>
            <w:r w:rsidR="00D573AE">
              <w:br/>
            </w:r>
            <w:r w:rsidRPr="00EE5943">
              <w:t xml:space="preserve">a statement notifying students of this likely disclosure and the countries in which such recipients are </w:t>
            </w:r>
            <w:r w:rsidR="00D573AE">
              <w:br/>
            </w:r>
            <w:r w:rsidRPr="00EE5943">
              <w:t xml:space="preserve">likely to be located (if it is practicable to specify those countries in the notice </w:t>
            </w:r>
            <w:r w:rsidRPr="00445137">
              <w:t>or</w:t>
            </w:r>
            <w:r w:rsidRPr="00EE5943">
              <w:t xml:space="preserve"> to otherwise make the</w:t>
            </w:r>
            <w:r w:rsidR="00D573AE">
              <w:br/>
            </w:r>
            <w:r w:rsidRPr="00EE5943">
              <w:t>individual aware of them) in accordance with the requirements set out in APP 5.2(i) and (j).</w:t>
            </w:r>
          </w:p>
        </w:tc>
      </w:tr>
    </w:tbl>
    <w:p w14:paraId="67EDF69E" w14:textId="77777777" w:rsidR="00D05238" w:rsidRPr="00500C7B" w:rsidRDefault="00D05238" w:rsidP="00197CA7">
      <w:pPr>
        <w:pStyle w:val="Heading2"/>
      </w:pPr>
      <w:bookmarkStart w:id="3" w:name="_Toc56093846"/>
      <w:r w:rsidRPr="00500C7B">
        <w:t xml:space="preserve">How NCVER and other </w:t>
      </w:r>
      <w:r w:rsidRPr="00197CA7">
        <w:t>bodies</w:t>
      </w:r>
      <w:r w:rsidRPr="00500C7B">
        <w:t xml:space="preserve"> handle your personal information</w:t>
      </w:r>
      <w:bookmarkEnd w:id="3"/>
    </w:p>
    <w:p w14:paraId="2F1AEED4" w14:textId="77777777" w:rsidR="00D05238" w:rsidRPr="00550B9E" w:rsidRDefault="00D05238" w:rsidP="002B1D6C">
      <w:r w:rsidRPr="00550B9E">
        <w:t xml:space="preserve">NCVER will collect, hold, use and disclose your personal information in accordance with the law, including the </w:t>
      </w:r>
      <w:r w:rsidRPr="003C1CDE">
        <w:rPr>
          <w:rStyle w:val="Emphasis"/>
        </w:rPr>
        <w:t>Privacy Act 1988</w:t>
      </w:r>
      <w:r w:rsidRPr="00550B9E">
        <w:t xml:space="preserve"> (Cth) (Privacy Act), the </w:t>
      </w:r>
      <w:r w:rsidRPr="003C1CDE">
        <w:rPr>
          <w:rStyle w:val="Emphasis"/>
        </w:rPr>
        <w:t>NVETR Act</w:t>
      </w:r>
      <w:r w:rsidRPr="00550B9E">
        <w:t xml:space="preserve">, and the </w:t>
      </w:r>
      <w:r w:rsidRPr="003C1CDE">
        <w:rPr>
          <w:rStyle w:val="Emphasis"/>
        </w:rPr>
        <w:t>Student Identifiers Regulation 2014</w:t>
      </w:r>
      <w:r w:rsidRPr="00550B9E">
        <w:t>. NCVER may use and disclose your personal information for purposes that include populating authenticated VET transcripts; administration of VET; facilitation of statistics and research relating to education, including surveys and data linkage; and understanding the VET market.</w:t>
      </w:r>
    </w:p>
    <w:p w14:paraId="37491647" w14:textId="77777777" w:rsidR="00D05238" w:rsidRPr="0028306F" w:rsidRDefault="00D05238" w:rsidP="002B1D6C">
      <w:r w:rsidRPr="0028306F">
        <w:t>NCVER may disclose your personal information to the Australian Government Department of Employment and Workplace Relations (DEWR), other relevant Commonwealth authorities, State and Territory authorities (other than registered training organisations) that deal with matters relating to VET and VET regulators for the purposes for which the legislation above permits.</w:t>
      </w:r>
    </w:p>
    <w:p w14:paraId="09E884C7" w14:textId="77777777" w:rsidR="00D05238" w:rsidRPr="0028306F" w:rsidRDefault="00D05238" w:rsidP="002B1D6C">
      <w:r w:rsidRPr="0028306F">
        <w:t>NCVER may also disclose personal information to persons engaged by NCVER to conduct research on NCVER’s behalf. NCVER does not intend to disclose your personal information to any overseas recipients.</w:t>
      </w:r>
    </w:p>
    <w:p w14:paraId="383A77BF" w14:textId="77777777" w:rsidR="00D05238" w:rsidRPr="0028306F" w:rsidRDefault="00D05238" w:rsidP="002B1D6C">
      <w:r w:rsidRPr="0028306F">
        <w:t xml:space="preserve">Commonwealth and State and Territory government authorities who deal with or have responsibility for VET also have contracted IT operators that design, build, test, operate, maintain and host a VET data system used to collect and/or store VET data. VET data system operators are subject to a range of strict privacy, security, and confidentiality obligations. Your personal information may be used by VET data system operators to fulfil their contractual obligations, including ensuring that the VET data system is </w:t>
      </w:r>
      <w:r w:rsidRPr="0028306F">
        <w:lastRenderedPageBreak/>
        <w:t>operating properly. VET data system operators and their contractors will be required to abide by the Australian Privacy Principles.</w:t>
      </w:r>
    </w:p>
    <w:p w14:paraId="3610AFBB" w14:textId="77777777" w:rsidR="00D05238" w:rsidRPr="0028306F" w:rsidRDefault="00D05238" w:rsidP="002B1D6C">
      <w:r w:rsidRPr="0028306F">
        <w:t>Data submitted through a VET data system may undergo validation and quality assurance checks, which involve checking the submitted data against data held in other information systems, for example, the Unique Student Identifier Registry or the Australian Business Register.</w:t>
      </w:r>
    </w:p>
    <w:p w14:paraId="39326E81" w14:textId="77777777" w:rsidR="00D05238" w:rsidRPr="0028306F" w:rsidRDefault="00D05238" w:rsidP="002B1D6C">
      <w:r w:rsidRPr="0028306F">
        <w:t>For more information about how NCVER will handle your personal information please refer to NCVER’s Privacy Policy at www.ncver.edu.au/privacy.</w:t>
      </w:r>
    </w:p>
    <w:p w14:paraId="5EC60EF9" w14:textId="77777777" w:rsidR="00D05238" w:rsidRPr="0028306F" w:rsidRDefault="00D05238" w:rsidP="002B1D6C">
      <w:r w:rsidRPr="0028306F">
        <w:t>DEWR is authorised by law, including the Privacy Act and the NVETR Act, to collect, use and disclose your personal information to fulfil its functions and activities, including:</w:t>
      </w:r>
    </w:p>
    <w:p w14:paraId="6F394490" w14:textId="77777777" w:rsidR="00D05238" w:rsidRPr="00734676" w:rsidRDefault="00D05238" w:rsidP="005A3D77">
      <w:pPr>
        <w:pStyle w:val="ListParagraph"/>
      </w:pPr>
      <w:r w:rsidRPr="00734676">
        <w:t>administration of VET, such as program administration, regulation, monitoring and evaluation</w:t>
      </w:r>
    </w:p>
    <w:p w14:paraId="03084DEA" w14:textId="77777777" w:rsidR="00D05238" w:rsidRPr="00734676" w:rsidRDefault="00D05238" w:rsidP="005A3D77">
      <w:pPr>
        <w:pStyle w:val="ListParagraph"/>
      </w:pPr>
      <w:r w:rsidRPr="00734676">
        <w:t>facilitation of statistics and research relating to education, including surveys and data linkage</w:t>
      </w:r>
    </w:p>
    <w:p w14:paraId="70A1B863" w14:textId="77777777" w:rsidR="00D05238" w:rsidRPr="00734676" w:rsidRDefault="00D05238" w:rsidP="005A3D77">
      <w:pPr>
        <w:pStyle w:val="ListParagraph"/>
      </w:pPr>
      <w:r w:rsidRPr="00734676">
        <w:t>understanding how the VET market operates for policy, workforce planning and consumer information.</w:t>
      </w:r>
    </w:p>
    <w:p w14:paraId="072B9885" w14:textId="77777777" w:rsidR="00D05238" w:rsidRPr="00550B9E" w:rsidRDefault="00D05238" w:rsidP="002B1D6C">
      <w:r w:rsidRPr="00550B9E">
        <w:t xml:space="preserve">DEWR may be authorised by law to share “public sector data” with third parties, including under the </w:t>
      </w:r>
      <w:r w:rsidRPr="003C1CDE">
        <w:rPr>
          <w:rStyle w:val="Emphasis"/>
        </w:rPr>
        <w:t>Data Availability and Transparency Act 2022</w:t>
      </w:r>
      <w:r w:rsidRPr="00550B9E">
        <w:t xml:space="preserve"> (Cth) (</w:t>
      </w:r>
      <w:r w:rsidRPr="003C1CDE">
        <w:rPr>
          <w:rStyle w:val="Emphasis"/>
        </w:rPr>
        <w:t>DAT Act</w:t>
      </w:r>
      <w:r w:rsidRPr="00550B9E">
        <w:t xml:space="preserve">). “Public sector data” is defined in the </w:t>
      </w:r>
      <w:r w:rsidRPr="003C1CDE">
        <w:rPr>
          <w:rStyle w:val="Emphasis"/>
        </w:rPr>
        <w:t>DAT Act</w:t>
      </w:r>
      <w:r w:rsidRPr="00550B9E">
        <w:t xml:space="preserve"> to mean “data lawfully collected, created or held by or on behalf of a Commonwealth body…” and therefore includes any data collected by the department as part of performing VET related functions.</w:t>
      </w:r>
    </w:p>
    <w:p w14:paraId="2E86D5BF" w14:textId="3AC8AE5C" w:rsidR="00D05238" w:rsidRPr="00AD6385" w:rsidRDefault="00D05238" w:rsidP="002B1D6C">
      <w:r w:rsidRPr="0028306F">
        <w:t xml:space="preserve">For more information about how DEWR will handle your personal information, please refer to the DEWR VET Privacy Notice at </w:t>
      </w:r>
      <w:hyperlink r:id="rId20" w:history="1">
        <w:r w:rsidR="00520CD9" w:rsidRPr="00520CD9">
          <w:rPr>
            <w:rStyle w:val="Hyperlink"/>
          </w:rPr>
          <w:t>https://www.dewr.gov.au/vet-activity-data/vet-privacy-notice</w:t>
        </w:r>
      </w:hyperlink>
      <w:r w:rsidR="00520CD9" w:rsidRPr="00520CD9">
        <w:t>.</w:t>
      </w:r>
    </w:p>
    <w:tbl>
      <w:tblPr>
        <w:tblStyle w:val="TableGrid"/>
        <w:tblW w:w="0" w:type="auto"/>
        <w:tblLook w:val="04A0" w:firstRow="1" w:lastRow="0" w:firstColumn="1" w:lastColumn="0" w:noHBand="0" w:noVBand="1"/>
      </w:tblPr>
      <w:tblGrid>
        <w:gridCol w:w="9071"/>
      </w:tblGrid>
      <w:tr w:rsidR="00C93F16" w:rsidRPr="00C93F16" w14:paraId="604CF3CC" w14:textId="77777777" w:rsidTr="002E00F7">
        <w:tc>
          <w:tcPr>
            <w:cnfStyle w:val="001000000000" w:firstRow="0" w:lastRow="0" w:firstColumn="1" w:lastColumn="0" w:oddVBand="0" w:evenVBand="0" w:oddHBand="0" w:evenHBand="0" w:firstRowFirstColumn="0" w:firstRowLastColumn="0" w:lastRowFirstColumn="0" w:lastRowLastColumn="0"/>
            <w:tcW w:w="9071" w:type="dxa"/>
          </w:tcPr>
          <w:p w14:paraId="316A9117" w14:textId="00DAD8DB" w:rsidR="00C93F16" w:rsidRPr="00C93F16" w:rsidRDefault="00C93F16" w:rsidP="002B1D6C">
            <w:pPr>
              <w:pStyle w:val="Note"/>
            </w:pPr>
            <w:r w:rsidRPr="00DE6931">
              <w:rPr>
                <w:rStyle w:val="Strong"/>
              </w:rPr>
              <w:t>Note to RTOs - delete this box before providing to students</w:t>
            </w:r>
            <w:r w:rsidR="00D573AE" w:rsidRPr="00DE6931">
              <w:rPr>
                <w:rStyle w:val="Strong"/>
              </w:rPr>
              <w:tab/>
            </w:r>
            <w:r w:rsidR="00D573AE" w:rsidRPr="00841C82">
              <w:rPr>
                <w:rStyle w:val="Strong"/>
                <w:rFonts w:ascii="Segoe Fluent Icons" w:hAnsi="Segoe Fluent Icons"/>
              </w:rPr>
              <w:t></w:t>
            </w:r>
            <w:r w:rsidR="002E00F7" w:rsidRPr="00841C82">
              <w:rPr>
                <w:rStyle w:val="Strong"/>
                <w:rFonts w:ascii="Segoe Fluent Icons" w:hAnsi="Segoe Fluent Icons"/>
                <w:sz w:val="18"/>
              </w:rPr>
              <w:br/>
            </w:r>
            <w:r w:rsidR="00407A5E">
              <w:t>I</w:t>
            </w:r>
            <w:r w:rsidRPr="00C93F16">
              <w:t xml:space="preserve">f the privacy notice on the Department’s website cannot be accessed electronically by the student, </w:t>
            </w:r>
            <w:r w:rsidR="00D573AE">
              <w:br/>
            </w:r>
            <w:r w:rsidRPr="00C93F16">
              <w:t>you are required to provide them with a downloaded or hard copy of that notice.</w:t>
            </w:r>
          </w:p>
        </w:tc>
      </w:tr>
      <w:tr w:rsidR="00C93F16" w:rsidRPr="00C93F16" w14:paraId="279BB9C2" w14:textId="77777777" w:rsidTr="002E00F7">
        <w:tc>
          <w:tcPr>
            <w:cnfStyle w:val="001000000000" w:firstRow="0" w:lastRow="0" w:firstColumn="1" w:lastColumn="0" w:oddVBand="0" w:evenVBand="0" w:oddHBand="0" w:evenHBand="0" w:firstRowFirstColumn="0" w:firstRowLastColumn="0" w:lastRowFirstColumn="0" w:lastRowLastColumn="0"/>
            <w:tcW w:w="9071" w:type="dxa"/>
          </w:tcPr>
          <w:p w14:paraId="7DD676E2" w14:textId="66BDE9B3" w:rsidR="00C93F16" w:rsidRPr="00C93F16" w:rsidRDefault="00C93F16" w:rsidP="002B1D6C">
            <w:pPr>
              <w:pStyle w:val="Note"/>
            </w:pPr>
            <w:r w:rsidRPr="00DE6931">
              <w:rPr>
                <w:rStyle w:val="Strong"/>
              </w:rPr>
              <w:t>Note to RTOs - delete this box before providing to students</w:t>
            </w:r>
            <w:r w:rsidR="00D573AE" w:rsidRPr="00DE6931">
              <w:rPr>
                <w:rStyle w:val="Strong"/>
              </w:rPr>
              <w:tab/>
            </w:r>
            <w:r w:rsidR="00D573AE" w:rsidRPr="00841C82">
              <w:rPr>
                <w:rStyle w:val="Strong"/>
                <w:rFonts w:ascii="Segoe Fluent Icons" w:hAnsi="Segoe Fluent Icons"/>
              </w:rPr>
              <w:t></w:t>
            </w:r>
            <w:r w:rsidR="002E00F7" w:rsidRPr="00841C82">
              <w:rPr>
                <w:rStyle w:val="Strong"/>
                <w:rFonts w:ascii="Segoe Fluent Icons" w:hAnsi="Segoe Fluent Icons"/>
                <w:sz w:val="18"/>
              </w:rPr>
              <w:br/>
            </w:r>
            <w:r w:rsidR="00407A5E">
              <w:t>I</w:t>
            </w:r>
            <w:r w:rsidRPr="00C93F16">
              <w:t xml:space="preserve">f applicable to the </w:t>
            </w:r>
            <w:r w:rsidRPr="00142429">
              <w:t>student</w:t>
            </w:r>
            <w:r w:rsidRPr="00C93F16">
              <w:t xml:space="preserve">, insert details about how a state or territory authority may handle </w:t>
            </w:r>
            <w:r w:rsidR="00D573AE">
              <w:br/>
            </w:r>
            <w:r w:rsidRPr="00C93F16">
              <w:t>personal information and link to relevant privacy notice or policy.</w:t>
            </w:r>
          </w:p>
        </w:tc>
      </w:tr>
    </w:tbl>
    <w:p w14:paraId="1EFF5C81" w14:textId="77777777" w:rsidR="00D05238" w:rsidRPr="00500C7B" w:rsidRDefault="00D05238" w:rsidP="00197CA7">
      <w:pPr>
        <w:pStyle w:val="Heading2"/>
      </w:pPr>
      <w:bookmarkStart w:id="4" w:name="_Toc56093847"/>
      <w:r w:rsidRPr="00500C7B">
        <w:t>Surveys</w:t>
      </w:r>
      <w:bookmarkEnd w:id="4"/>
    </w:p>
    <w:p w14:paraId="458C8D11" w14:textId="77777777" w:rsidR="00D05238" w:rsidRPr="00AD6385" w:rsidRDefault="00D05238" w:rsidP="005A3D77">
      <w:pPr>
        <w:pBdr>
          <w:bottom w:val="single" w:sz="4" w:space="17" w:color="022848" w:themeColor="text2"/>
        </w:pBdr>
      </w:pPr>
      <w:r w:rsidRPr="0028306F">
        <w:t>You may receive a student survey from a government department or an NCVER employee, agent, third party contractor, or another authorised agency. Please note you may opt out of the survey at the time of being contacted.</w:t>
      </w:r>
    </w:p>
    <w:p w14:paraId="743C6B2C" w14:textId="77777777" w:rsidR="00197CA7" w:rsidRDefault="00197CA7" w:rsidP="00197CA7">
      <w:pPr>
        <w:pStyle w:val="Heading2"/>
      </w:pPr>
      <w:bookmarkStart w:id="5" w:name="_Toc56093848"/>
    </w:p>
    <w:p w14:paraId="3CBFDC4B" w14:textId="77777777" w:rsidR="00197CA7" w:rsidRPr="00197CA7" w:rsidRDefault="00197CA7" w:rsidP="005A3D77">
      <w:pPr>
        <w:pStyle w:val="Space"/>
        <w:rPr>
          <w:lang w:val="en-US" w:eastAsia="en-US"/>
        </w:rPr>
        <w:sectPr w:rsidR="00197CA7" w:rsidRPr="00197CA7" w:rsidSect="005A3D77">
          <w:headerReference w:type="default" r:id="rId21"/>
          <w:pgSz w:w="11907" w:h="16840" w:code="9"/>
          <w:pgMar w:top="873" w:right="1418" w:bottom="873" w:left="1418" w:header="567" w:footer="567" w:gutter="0"/>
          <w:cols w:space="720"/>
          <w:docGrid w:linePitch="272"/>
        </w:sectPr>
      </w:pPr>
    </w:p>
    <w:p w14:paraId="3C0C949A" w14:textId="77777777" w:rsidR="00D05238" w:rsidRPr="00500C7B" w:rsidRDefault="00D05238" w:rsidP="005A3D77">
      <w:pPr>
        <w:pStyle w:val="Heading1"/>
        <w:pageBreakBefore w:val="0"/>
        <w:spacing w:before="0"/>
      </w:pPr>
      <w:r w:rsidRPr="00500C7B">
        <w:t>Contact information</w:t>
      </w:r>
      <w:bookmarkEnd w:id="5"/>
    </w:p>
    <w:p w14:paraId="49ADA01A" w14:textId="77777777" w:rsidR="00D05238" w:rsidRPr="000C03C0" w:rsidRDefault="00D05238" w:rsidP="002B1D6C">
      <w:r w:rsidRPr="000C03C0">
        <w:t xml:space="preserve">At any time, you may contact </w:t>
      </w:r>
      <w:r w:rsidRPr="00B60E14">
        <w:rPr>
          <w:rStyle w:val="Heading3Char"/>
          <w:rFonts w:eastAsia="Arial"/>
        </w:rPr>
        <w:t>[insert RTO name]</w:t>
      </w:r>
      <w:r w:rsidRPr="000C03C0">
        <w:t xml:space="preserve"> to:</w:t>
      </w:r>
    </w:p>
    <w:p w14:paraId="24E3DC37" w14:textId="4CD894F6" w:rsidR="00D05238" w:rsidRPr="00CF51BD" w:rsidRDefault="00D05238" w:rsidP="005A3D77">
      <w:pPr>
        <w:pStyle w:val="ListParagraph"/>
      </w:pPr>
      <w:r w:rsidRPr="00CF51BD">
        <w:t>request access to your personal information</w:t>
      </w:r>
    </w:p>
    <w:p w14:paraId="5483EA7E" w14:textId="2BD77D28" w:rsidR="00D05238" w:rsidRPr="00CF51BD" w:rsidRDefault="00D05238" w:rsidP="005A3D77">
      <w:pPr>
        <w:pStyle w:val="ListParagraph"/>
      </w:pPr>
      <w:r w:rsidRPr="00CF51BD">
        <w:t>correct your personal information</w:t>
      </w:r>
    </w:p>
    <w:p w14:paraId="63C7CCAC" w14:textId="1D609E8E" w:rsidR="00D05238" w:rsidRDefault="00D05238" w:rsidP="005A3D77">
      <w:pPr>
        <w:pStyle w:val="ListParagraph"/>
      </w:pPr>
      <w:r w:rsidRPr="00CF51BD">
        <w:t xml:space="preserve">make a complaint about how your personal </w:t>
      </w:r>
      <w:r w:rsidR="005A3D77">
        <w:br/>
      </w:r>
      <w:r w:rsidRPr="00CF51BD">
        <w:t>information has been handled</w:t>
      </w:r>
    </w:p>
    <w:tbl>
      <w:tblPr>
        <w:tblStyle w:val="TableGrid"/>
        <w:tblW w:w="0" w:type="auto"/>
        <w:shd w:val="clear" w:color="auto" w:fill="022848" w:themeFill="text2"/>
        <w:tblLook w:val="04A0" w:firstRow="1" w:lastRow="0" w:firstColumn="1" w:lastColumn="0" w:noHBand="0" w:noVBand="1"/>
      </w:tblPr>
      <w:tblGrid>
        <w:gridCol w:w="3229"/>
      </w:tblGrid>
      <w:tr w:rsidR="00A5123A" w:rsidRPr="00A5123A" w14:paraId="3C5B19ED" w14:textId="77777777" w:rsidTr="00A5123A">
        <w:tc>
          <w:tcPr>
            <w:cnfStyle w:val="001000000000" w:firstRow="0" w:lastRow="0" w:firstColumn="1" w:lastColumn="0" w:oddVBand="0" w:evenVBand="0" w:oddHBand="0" w:evenHBand="0" w:firstRowFirstColumn="0" w:firstRowLastColumn="0" w:lastRowFirstColumn="0" w:lastRowLastColumn="0"/>
            <w:tcW w:w="0" w:type="auto"/>
            <w:shd w:val="clear" w:color="auto" w:fill="022848" w:themeFill="text2"/>
          </w:tcPr>
          <w:p w14:paraId="4D4DCA6A" w14:textId="322764E3" w:rsidR="00694E5B" w:rsidRPr="00A5123A" w:rsidRDefault="004404AC">
            <w:pPr>
              <w:pStyle w:val="Note"/>
              <w:rPr>
                <w:rStyle w:val="Strong"/>
                <w:color w:val="FFFFFF" w:themeColor="background1"/>
              </w:rPr>
            </w:pPr>
            <w:r w:rsidRPr="004404AC">
              <w:rPr>
                <w:rStyle w:val="Strong"/>
                <w:rFonts w:ascii="Segoe Fluent Icons" w:hAnsi="Segoe Fluent Icons"/>
                <w:color w:val="FFFFFF" w:themeColor="background1"/>
              </w:rPr>
              <w:t></w:t>
            </w:r>
            <w:r>
              <w:rPr>
                <w:rStyle w:val="Strong"/>
                <w:rFonts w:ascii="Segoe Fluent Icons" w:hAnsi="Segoe Fluent Icons"/>
                <w:color w:val="FFFFFF" w:themeColor="background1"/>
              </w:rPr>
              <w:t xml:space="preserve"> </w:t>
            </w:r>
            <w:r>
              <w:rPr>
                <w:rStyle w:val="Strong"/>
                <w:color w:val="FFFFFF" w:themeColor="background1"/>
              </w:rPr>
              <w:t>I</w:t>
            </w:r>
            <w:r w:rsidR="00694E5B" w:rsidRPr="00A5123A">
              <w:rPr>
                <w:rStyle w:val="Strong"/>
                <w:color w:val="FFFFFF" w:themeColor="background1"/>
              </w:rPr>
              <w:t>nsert RTO contact details and link to RTO’s privacy policy</w:t>
            </w:r>
          </w:p>
        </w:tc>
      </w:tr>
    </w:tbl>
    <w:p w14:paraId="0303C7B7" w14:textId="7E5E8B7E" w:rsidR="00D05238" w:rsidRPr="00CF51BD" w:rsidRDefault="00D05238" w:rsidP="00694E5B">
      <w:pPr>
        <w:pStyle w:val="Space"/>
      </w:pPr>
      <w:r w:rsidRPr="00CF51BD">
        <w:t>ask a question about this Privacy Notice.</w:t>
      </w:r>
      <w:r w:rsidR="00197CA7">
        <w:br w:type="column"/>
      </w:r>
    </w:p>
    <w:p w14:paraId="63E8BE15" w14:textId="77777777" w:rsidR="00694E5B" w:rsidRDefault="00694E5B" w:rsidP="00694E5B">
      <w:pPr>
        <w:pStyle w:val="Space"/>
      </w:pPr>
    </w:p>
    <w:tbl>
      <w:tblPr>
        <w:tblStyle w:val="TableGrid"/>
        <w:tblW w:w="0" w:type="auto"/>
        <w:tblLook w:val="04A0" w:firstRow="1" w:lastRow="0" w:firstColumn="1" w:lastColumn="0" w:noHBand="0" w:noVBand="1"/>
      </w:tblPr>
      <w:tblGrid>
        <w:gridCol w:w="3229"/>
      </w:tblGrid>
      <w:tr w:rsidR="00445137" w:rsidRPr="00445137" w14:paraId="1022C015" w14:textId="77777777" w:rsidTr="00A5123A">
        <w:trPr>
          <w:trHeight w:val="2786"/>
        </w:trPr>
        <w:tc>
          <w:tcPr>
            <w:cnfStyle w:val="001000000000" w:firstRow="0" w:lastRow="0" w:firstColumn="1" w:lastColumn="0" w:oddVBand="0" w:evenVBand="0" w:oddHBand="0" w:evenHBand="0" w:firstRowFirstColumn="0" w:firstRowLastColumn="0" w:lastRowFirstColumn="0" w:lastRowLastColumn="0"/>
            <w:tcW w:w="3513" w:type="dxa"/>
          </w:tcPr>
          <w:p w14:paraId="7E22F68D" w14:textId="4B0E85D0" w:rsidR="004404AC" w:rsidRPr="005A3D77" w:rsidRDefault="00ED7C21" w:rsidP="005A3D77">
            <w:pPr>
              <w:pStyle w:val="Note"/>
              <w:tabs>
                <w:tab w:val="clear" w:pos="393"/>
              </w:tabs>
              <w:spacing w:before="240"/>
              <w:jc w:val="right"/>
              <w:rPr>
                <w:rStyle w:val="Strong"/>
                <w:rFonts w:ascii="Segoe Fluent Icons" w:hAnsi="Segoe Fluent Icons"/>
                <w:sz w:val="22"/>
                <w:szCs w:val="22"/>
              </w:rPr>
            </w:pPr>
            <w:r w:rsidRPr="005A3D77">
              <w:rPr>
                <w:rStyle w:val="Strong"/>
                <w:rFonts w:ascii="Segoe Fluent Icons" w:hAnsi="Segoe Fluent Icons"/>
                <w:sz w:val="22"/>
                <w:szCs w:val="22"/>
              </w:rPr>
              <w:t></w:t>
            </w:r>
          </w:p>
          <w:p w14:paraId="56297963" w14:textId="2C5619A7" w:rsidR="00445137" w:rsidRPr="00445137" w:rsidRDefault="00445137" w:rsidP="00197CA7">
            <w:pPr>
              <w:pStyle w:val="Note"/>
              <w:tabs>
                <w:tab w:val="clear" w:pos="393"/>
              </w:tabs>
            </w:pPr>
            <w:proofErr w:type="gramStart"/>
            <w:r w:rsidRPr="00DE6931">
              <w:rPr>
                <w:rStyle w:val="Strong"/>
              </w:rPr>
              <w:t>RTOs</w:t>
            </w:r>
            <w:proofErr w:type="gramEnd"/>
            <w:r w:rsidRPr="00DE6931">
              <w:rPr>
                <w:rStyle w:val="Strong"/>
              </w:rPr>
              <w:t xml:space="preserve"> please note</w:t>
            </w:r>
            <w:r w:rsidR="00197CA7">
              <w:rPr>
                <w:rStyle w:val="Strong"/>
              </w:rPr>
              <w:t xml:space="preserve"> </w:t>
            </w:r>
            <w:r w:rsidRPr="00B60E14">
              <w:rPr>
                <w:rStyle w:val="Heading3Char"/>
                <w:rFonts w:eastAsia="Arial"/>
              </w:rPr>
              <w:br/>
            </w:r>
            <w:r w:rsidRPr="00445137">
              <w:t>This Privacy Notice is to be given to students in addition to your standard Privacy Notice that includes any requirements under your state or territory laws, etc.</w:t>
            </w:r>
          </w:p>
        </w:tc>
      </w:tr>
    </w:tbl>
    <w:p w14:paraId="0E39573E" w14:textId="77777777" w:rsidR="00E40EFC" w:rsidRDefault="00E40EFC" w:rsidP="002B1D6C">
      <w:pPr>
        <w:pStyle w:val="Note"/>
        <w:rPr>
          <w:rStyle w:val="Strong"/>
        </w:rPr>
        <w:sectPr w:rsidR="00E40EFC" w:rsidSect="00A5123A">
          <w:type w:val="continuous"/>
          <w:pgSz w:w="11907" w:h="16840" w:code="9"/>
          <w:pgMar w:top="873" w:right="1418" w:bottom="873" w:left="1418" w:header="567" w:footer="567" w:gutter="0"/>
          <w:cols w:num="2" w:space="455" w:equalWidth="0">
            <w:col w:w="5387" w:space="455"/>
            <w:col w:w="3229"/>
          </w:cols>
          <w:vAlign w:val="bottom"/>
          <w:docGrid w:linePitch="272"/>
        </w:sectPr>
      </w:pPr>
    </w:p>
    <w:p w14:paraId="05F8CBD9" w14:textId="77777777" w:rsidR="00D05238" w:rsidRDefault="00D05238" w:rsidP="00E40EFC">
      <w:pPr>
        <w:pStyle w:val="Heading1"/>
      </w:pPr>
      <w:r w:rsidRPr="00EF2967">
        <w:lastRenderedPageBreak/>
        <w:t>Personal details</w:t>
      </w:r>
    </w:p>
    <w:p w14:paraId="34B0F80F" w14:textId="77777777" w:rsidR="00D05238" w:rsidRPr="00370D8E" w:rsidRDefault="00D05238" w:rsidP="002859CE">
      <w:pPr>
        <w:pStyle w:val="Heading3"/>
      </w:pPr>
      <w:r w:rsidRPr="00370D8E">
        <w:t xml:space="preserve">Enter your full name * </w:t>
      </w:r>
    </w:p>
    <w:tbl>
      <w:tblPr>
        <w:tblStyle w:val="ElementTable"/>
        <w:tblW w:w="5000" w:type="pct"/>
        <w:tblLook w:val="00A0" w:firstRow="1" w:lastRow="0" w:firstColumn="1" w:lastColumn="0" w:noHBand="0" w:noVBand="0"/>
      </w:tblPr>
      <w:tblGrid>
        <w:gridCol w:w="9061"/>
      </w:tblGrid>
      <w:tr w:rsidR="00061E24" w:rsidRPr="00203524" w14:paraId="28F49F10" w14:textId="77777777" w:rsidTr="000B16A3">
        <w:trPr>
          <w:trHeight w:val="270"/>
        </w:trPr>
        <w:tc>
          <w:tcPr>
            <w:cnfStyle w:val="001000000000" w:firstRow="0" w:lastRow="0" w:firstColumn="1" w:lastColumn="0" w:oddVBand="0" w:evenVBand="0" w:oddHBand="0" w:evenHBand="0" w:firstRowFirstColumn="0" w:firstRowLastColumn="0" w:lastRowFirstColumn="0" w:lastRowLastColumn="0"/>
            <w:tcW w:w="5000" w:type="pct"/>
          </w:tcPr>
          <w:p w14:paraId="69F98313" w14:textId="1B159074" w:rsidR="00061E24" w:rsidRPr="003A6EB8" w:rsidRDefault="00061E24" w:rsidP="003A6EB8">
            <w:pPr>
              <w:pStyle w:val="Normalnospace"/>
              <w:spacing w:before="120"/>
            </w:pPr>
            <w:r w:rsidRPr="00AF762C">
              <w:rPr>
                <w:rFonts w:ascii="Segoe Fluent Icons" w:hAnsi="Segoe Fluent Icons"/>
                <w:color w:val="15578C" w:themeColor="accent1" w:themeShade="BF"/>
              </w:rPr>
              <w:t></w:t>
            </w:r>
            <w:r>
              <w:rPr>
                <w:rFonts w:ascii="Segoe Fluent Icons" w:hAnsi="Segoe Fluent Icons"/>
              </w:rPr>
              <w:t xml:space="preserve"> </w:t>
            </w:r>
            <w:r w:rsidR="00BE45C9">
              <w:rPr>
                <w:rFonts w:ascii="Segoe Fluent Icons" w:hAnsi="Segoe Fluent Icons"/>
              </w:rPr>
              <w:tab/>
            </w:r>
            <w:r w:rsidRPr="00BE45C9">
              <w:t>Single</w:t>
            </w:r>
            <w:r w:rsidRPr="00550B9E">
              <w:t xml:space="preserve"> </w:t>
            </w:r>
            <w:r w:rsidRPr="00F67B70">
              <w:t>name</w:t>
            </w:r>
            <w:r w:rsidRPr="00550B9E">
              <w:t xml:space="preserve"> only </w:t>
            </w:r>
          </w:p>
          <w:p w14:paraId="55729CC2" w14:textId="67CF5F1A" w:rsidR="00061E24" w:rsidRPr="00C564DC" w:rsidRDefault="00BE45C9" w:rsidP="003A6EB8">
            <w:pPr>
              <w:pStyle w:val="Note"/>
              <w:spacing w:before="0"/>
              <w:rPr>
                <w:noProof/>
              </w:rPr>
            </w:pPr>
            <w:r>
              <w:tab/>
            </w:r>
            <w:r w:rsidR="00061E24" w:rsidRPr="00550B9E">
              <w:t xml:space="preserve">Tick </w:t>
            </w:r>
            <w:r w:rsidR="00061E24" w:rsidRPr="00760FD7">
              <w:t xml:space="preserve">this box if you have one name only that cannot be written in the following format. </w:t>
            </w:r>
            <w:r w:rsidRPr="00760FD7">
              <w:br/>
            </w:r>
            <w:r w:rsidR="00E0434A" w:rsidRPr="00760FD7">
              <w:tab/>
            </w:r>
            <w:r w:rsidR="00061E24" w:rsidRPr="00760FD7">
              <w:t>Write your single name in the ‘Family name section.</w:t>
            </w:r>
          </w:p>
        </w:tc>
      </w:tr>
    </w:tbl>
    <w:p w14:paraId="26FC3434" w14:textId="77777777" w:rsidR="00065257" w:rsidRPr="00B57851" w:rsidRDefault="00065257" w:rsidP="002B1D6C">
      <w:pPr>
        <w:pStyle w:val="Normalnospace"/>
        <w:rPr>
          <w:sz w:val="12"/>
          <w:szCs w:val="12"/>
        </w:rPr>
      </w:pPr>
    </w:p>
    <w:tbl>
      <w:tblPr>
        <w:tblStyle w:val="ElementTable"/>
        <w:tblW w:w="4994" w:type="pct"/>
        <w:tblLook w:val="00A0" w:firstRow="1" w:lastRow="0" w:firstColumn="1" w:lastColumn="0" w:noHBand="0" w:noVBand="0"/>
      </w:tblPr>
      <w:tblGrid>
        <w:gridCol w:w="2829"/>
        <w:gridCol w:w="6221"/>
      </w:tblGrid>
      <w:tr w:rsidR="00760FD7" w:rsidRPr="00203524" w14:paraId="157F8A35" w14:textId="28B4386F" w:rsidTr="00134217">
        <w:trPr>
          <w:trHeight w:val="270"/>
        </w:trPr>
        <w:tc>
          <w:tcPr>
            <w:cnfStyle w:val="001000000000" w:firstRow="0" w:lastRow="0" w:firstColumn="1" w:lastColumn="0" w:oddVBand="0" w:evenVBand="0" w:oddHBand="0" w:evenHBand="0" w:firstRowFirstColumn="0" w:firstRowLastColumn="0" w:lastRowFirstColumn="0" w:lastRowLastColumn="0"/>
            <w:tcW w:w="1563" w:type="pct"/>
            <w:tcBorders>
              <w:top w:val="single" w:sz="4" w:space="0" w:color="D9D9D9" w:themeColor="background1" w:themeShade="D9"/>
              <w:left w:val="single" w:sz="4" w:space="0" w:color="D9D9D9" w:themeColor="background1" w:themeShade="D9"/>
              <w:bottom w:val="nil"/>
            </w:tcBorders>
          </w:tcPr>
          <w:p w14:paraId="13F768E3" w14:textId="77777777" w:rsidR="00192537" w:rsidRPr="00A93F25" w:rsidRDefault="00192537" w:rsidP="002B1D6C">
            <w:pPr>
              <w:pStyle w:val="Normalnospace"/>
            </w:pPr>
            <w:r w:rsidRPr="00C564DC">
              <w:t>Title</w:t>
            </w:r>
          </w:p>
        </w:tc>
        <w:tc>
          <w:tcPr>
            <w:tcW w:w="3437" w:type="pct"/>
          </w:tcPr>
          <w:p w14:paraId="24E5BE23" w14:textId="77777777" w:rsidR="00192537" w:rsidRPr="00C564DC" w:rsidRDefault="00192537" w:rsidP="002B1D6C">
            <w:pPr>
              <w:pStyle w:val="Normalnospace"/>
              <w:cnfStyle w:val="000000000000" w:firstRow="0" w:lastRow="0" w:firstColumn="0" w:lastColumn="0" w:oddVBand="0" w:evenVBand="0" w:oddHBand="0" w:evenHBand="0" w:firstRowFirstColumn="0" w:firstRowLastColumn="0" w:lastRowFirstColumn="0" w:lastRowLastColumn="0"/>
            </w:pPr>
          </w:p>
        </w:tc>
      </w:tr>
      <w:tr w:rsidR="007D397A" w:rsidRPr="00AD6385" w14:paraId="05E2991F" w14:textId="296514CF" w:rsidTr="00134217">
        <w:trPr>
          <w:trHeight w:val="270"/>
        </w:trPr>
        <w:tc>
          <w:tcPr>
            <w:cnfStyle w:val="001000000000" w:firstRow="0" w:lastRow="0" w:firstColumn="1" w:lastColumn="0" w:oddVBand="0" w:evenVBand="0" w:oddHBand="0" w:evenHBand="0" w:firstRowFirstColumn="0" w:firstRowLastColumn="0" w:lastRowFirstColumn="0" w:lastRowLastColumn="0"/>
            <w:tcW w:w="1563" w:type="pct"/>
            <w:tcBorders>
              <w:top w:val="nil"/>
              <w:left w:val="single" w:sz="4" w:space="0" w:color="D9D9D9" w:themeColor="background1" w:themeShade="D9"/>
              <w:bottom w:val="nil"/>
            </w:tcBorders>
          </w:tcPr>
          <w:p w14:paraId="58E5E081" w14:textId="77777777" w:rsidR="00192537" w:rsidRPr="00AD6385" w:rsidRDefault="00192537" w:rsidP="002B1D6C">
            <w:pPr>
              <w:pStyle w:val="Normalnospace"/>
            </w:pPr>
            <w:r w:rsidRPr="00AD6385">
              <w:t>Family name (surname)</w:t>
            </w:r>
          </w:p>
        </w:tc>
        <w:tc>
          <w:tcPr>
            <w:tcW w:w="3437" w:type="pct"/>
          </w:tcPr>
          <w:p w14:paraId="25DC14A7" w14:textId="77777777" w:rsidR="00192537" w:rsidRPr="00AD6385" w:rsidRDefault="00192537" w:rsidP="002B1D6C">
            <w:pPr>
              <w:pStyle w:val="Normalnospace"/>
              <w:cnfStyle w:val="000000000000" w:firstRow="0" w:lastRow="0" w:firstColumn="0" w:lastColumn="0" w:oddVBand="0" w:evenVBand="0" w:oddHBand="0" w:evenHBand="0" w:firstRowFirstColumn="0" w:firstRowLastColumn="0" w:lastRowFirstColumn="0" w:lastRowLastColumn="0"/>
            </w:pPr>
          </w:p>
        </w:tc>
      </w:tr>
      <w:tr w:rsidR="00065257" w:rsidRPr="00AD6385" w14:paraId="1498FB02" w14:textId="6EDB93DD" w:rsidTr="00134217">
        <w:trPr>
          <w:trHeight w:val="255"/>
        </w:trPr>
        <w:tc>
          <w:tcPr>
            <w:cnfStyle w:val="001000000000" w:firstRow="0" w:lastRow="0" w:firstColumn="1" w:lastColumn="0" w:oddVBand="0" w:evenVBand="0" w:oddHBand="0" w:evenHBand="0" w:firstRowFirstColumn="0" w:firstRowLastColumn="0" w:lastRowFirstColumn="0" w:lastRowLastColumn="0"/>
            <w:tcW w:w="1563" w:type="pct"/>
            <w:tcBorders>
              <w:top w:val="nil"/>
              <w:left w:val="single" w:sz="4" w:space="0" w:color="D9D9D9" w:themeColor="background1" w:themeShade="D9"/>
              <w:bottom w:val="nil"/>
            </w:tcBorders>
          </w:tcPr>
          <w:p w14:paraId="6118EF16" w14:textId="77777777" w:rsidR="00192537" w:rsidRPr="00AD6385" w:rsidRDefault="00192537" w:rsidP="002B1D6C">
            <w:pPr>
              <w:pStyle w:val="Normalnospace"/>
            </w:pPr>
            <w:r w:rsidRPr="00F10C4C">
              <w:t>First given name</w:t>
            </w:r>
          </w:p>
        </w:tc>
        <w:tc>
          <w:tcPr>
            <w:tcW w:w="3437" w:type="pct"/>
          </w:tcPr>
          <w:p w14:paraId="78C46903" w14:textId="77777777" w:rsidR="00192537" w:rsidRPr="00F10C4C" w:rsidRDefault="00192537" w:rsidP="002B1D6C">
            <w:pPr>
              <w:pStyle w:val="Normalnospace"/>
              <w:cnfStyle w:val="000000000000" w:firstRow="0" w:lastRow="0" w:firstColumn="0" w:lastColumn="0" w:oddVBand="0" w:evenVBand="0" w:oddHBand="0" w:evenHBand="0" w:firstRowFirstColumn="0" w:firstRowLastColumn="0" w:lastRowFirstColumn="0" w:lastRowLastColumn="0"/>
            </w:pPr>
          </w:p>
        </w:tc>
      </w:tr>
      <w:tr w:rsidR="00065257" w:rsidRPr="00203524" w14:paraId="3F8A2BF1" w14:textId="2556BBC1" w:rsidTr="00134217">
        <w:trPr>
          <w:trHeight w:val="300"/>
        </w:trPr>
        <w:tc>
          <w:tcPr>
            <w:cnfStyle w:val="001000000000" w:firstRow="0" w:lastRow="0" w:firstColumn="1" w:lastColumn="0" w:oddVBand="0" w:evenVBand="0" w:oddHBand="0" w:evenHBand="0" w:firstRowFirstColumn="0" w:firstRowLastColumn="0" w:lastRowFirstColumn="0" w:lastRowLastColumn="0"/>
            <w:tcW w:w="1563" w:type="pct"/>
            <w:tcBorders>
              <w:top w:val="nil"/>
              <w:left w:val="single" w:sz="4" w:space="0" w:color="D9D9D9" w:themeColor="background1" w:themeShade="D9"/>
              <w:bottom w:val="single" w:sz="4" w:space="0" w:color="D9D9D9" w:themeColor="background1" w:themeShade="D9"/>
            </w:tcBorders>
          </w:tcPr>
          <w:p w14:paraId="4BE2314D" w14:textId="77777777" w:rsidR="00192537" w:rsidRPr="00203524" w:rsidRDefault="00192537" w:rsidP="002B1D6C">
            <w:pPr>
              <w:pStyle w:val="Normalnospace"/>
            </w:pPr>
            <w:r w:rsidRPr="3CD67766">
              <w:t>Other given name</w:t>
            </w:r>
            <w:r>
              <w:t>/s</w:t>
            </w:r>
            <w:r w:rsidRPr="3CD67766">
              <w:t xml:space="preserve"> (middle)</w:t>
            </w:r>
          </w:p>
        </w:tc>
        <w:tc>
          <w:tcPr>
            <w:tcW w:w="3437" w:type="pct"/>
          </w:tcPr>
          <w:p w14:paraId="0B6D9EA1" w14:textId="77777777" w:rsidR="00192537" w:rsidRPr="3CD67766" w:rsidRDefault="00192537" w:rsidP="002B1D6C">
            <w:pPr>
              <w:pStyle w:val="Normalnospace"/>
              <w:cnfStyle w:val="000000000000" w:firstRow="0" w:lastRow="0" w:firstColumn="0" w:lastColumn="0" w:oddVBand="0" w:evenVBand="0" w:oddHBand="0" w:evenHBand="0" w:firstRowFirstColumn="0" w:firstRowLastColumn="0" w:lastRowFirstColumn="0" w:lastRowLastColumn="0"/>
            </w:pPr>
          </w:p>
        </w:tc>
      </w:tr>
    </w:tbl>
    <w:tbl>
      <w:tblPr>
        <w:tblStyle w:val="Dataelements"/>
        <w:tblW w:w="0" w:type="auto"/>
        <w:tblLook w:val="00A0" w:firstRow="1" w:lastRow="0" w:firstColumn="1" w:lastColumn="0" w:noHBand="0" w:noVBand="0"/>
      </w:tblPr>
      <w:tblGrid>
        <w:gridCol w:w="1041"/>
        <w:gridCol w:w="1145"/>
        <w:gridCol w:w="1382"/>
        <w:gridCol w:w="1471"/>
      </w:tblGrid>
      <w:tr w:rsidR="00B82E15" w:rsidRPr="00E716A6" w14:paraId="1989EF68" w14:textId="77777777" w:rsidTr="00F8477B">
        <w:trPr>
          <w:trHeight w:val="26"/>
        </w:trPr>
        <w:tc>
          <w:tcPr>
            <w:tcW w:w="0" w:type="auto"/>
          </w:tcPr>
          <w:p w14:paraId="221B9D7F" w14:textId="02933CA1" w:rsidR="00953C3A" w:rsidRPr="00E716A6" w:rsidRDefault="00953C3A" w:rsidP="002B1D6C">
            <w:pPr>
              <w:pStyle w:val="Dataelementstext"/>
            </w:pPr>
            <w:r w:rsidRPr="00E716A6">
              <w:t>Person title</w:t>
            </w:r>
          </w:p>
        </w:tc>
        <w:tc>
          <w:tcPr>
            <w:tcW w:w="0" w:type="auto"/>
          </w:tcPr>
          <w:p w14:paraId="1875DE04" w14:textId="698032C9" w:rsidR="00953C3A" w:rsidRPr="00E716A6" w:rsidRDefault="00953C3A" w:rsidP="002B1D6C">
            <w:pPr>
              <w:pStyle w:val="Dataelementstext"/>
            </w:pPr>
            <w:r w:rsidRPr="00E716A6">
              <w:t>Family name</w:t>
            </w:r>
          </w:p>
        </w:tc>
        <w:tc>
          <w:tcPr>
            <w:tcW w:w="0" w:type="auto"/>
          </w:tcPr>
          <w:p w14:paraId="7CD300DD" w14:textId="260DE25C" w:rsidR="00953C3A" w:rsidRPr="00E716A6" w:rsidRDefault="00953C3A" w:rsidP="002B1D6C">
            <w:pPr>
              <w:pStyle w:val="Dataelementstext"/>
            </w:pPr>
            <w:r w:rsidRPr="00E716A6">
              <w:t>First given name</w:t>
            </w:r>
          </w:p>
        </w:tc>
        <w:tc>
          <w:tcPr>
            <w:tcW w:w="0" w:type="auto"/>
          </w:tcPr>
          <w:p w14:paraId="45D50E14" w14:textId="232A2DE1" w:rsidR="00953C3A" w:rsidRPr="00E716A6" w:rsidRDefault="00953C3A" w:rsidP="002B1D6C">
            <w:pPr>
              <w:pStyle w:val="Dataelementstext"/>
            </w:pPr>
            <w:r w:rsidRPr="00E716A6">
              <w:t>Other given name</w:t>
            </w:r>
          </w:p>
        </w:tc>
      </w:tr>
    </w:tbl>
    <w:p w14:paraId="478CE8A6" w14:textId="314E7DFE" w:rsidR="00D05238" w:rsidRDefault="00D05238" w:rsidP="002B1D6C">
      <w:pPr>
        <w:pStyle w:val="Note"/>
      </w:pPr>
      <w:r w:rsidRPr="00A93F25">
        <w:t xml:space="preserve">* Please write the name that you used when you applied for your Unique Student Identifier (USI), including any middle names. </w:t>
      </w:r>
      <w:r w:rsidR="00705B94">
        <w:br/>
      </w:r>
      <w:r w:rsidRPr="00A93F25">
        <w:t xml:space="preserve">If you do not yet have a USI and want [name of RTO] to apply for a USI on your behalf, you must write your name, including any middle names, exactly as written </w:t>
      </w:r>
      <w:r w:rsidRPr="008F7702">
        <w:t>in</w:t>
      </w:r>
      <w:r w:rsidRPr="00A93F25">
        <w:t xml:space="preserve"> the </w:t>
      </w:r>
      <w:r w:rsidRPr="00042687">
        <w:t>identity</w:t>
      </w:r>
      <w:r w:rsidRPr="00A93F25">
        <w:t xml:space="preserve"> document you choose to use for this purpose. See section on the USI at the end </w:t>
      </w:r>
      <w:r w:rsidR="00921271">
        <w:br/>
      </w:r>
      <w:r w:rsidRPr="00A93F25">
        <w:t>of this form for a detailed explanation.</w:t>
      </w:r>
    </w:p>
    <w:tbl>
      <w:tblPr>
        <w:tblStyle w:val="RuleID"/>
        <w:tblW w:w="0" w:type="auto"/>
        <w:tblInd w:w="-42" w:type="dxa"/>
        <w:tblBorders>
          <w:bottom w:val="none" w:sz="0" w:space="0" w:color="auto"/>
          <w:insideH w:val="none" w:sz="0" w:space="0" w:color="auto"/>
          <w:insideV w:val="none" w:sz="0" w:space="0" w:color="auto"/>
        </w:tblBorders>
        <w:tblCellMar>
          <w:top w:w="0" w:type="dxa"/>
          <w:left w:w="0" w:type="dxa"/>
          <w:bottom w:w="0" w:type="dxa"/>
          <w:right w:w="0" w:type="dxa"/>
        </w:tblCellMar>
        <w:tblLook w:val="04A0" w:firstRow="1" w:lastRow="0" w:firstColumn="1" w:lastColumn="0" w:noHBand="0" w:noVBand="1"/>
      </w:tblPr>
      <w:tblGrid>
        <w:gridCol w:w="4518"/>
        <w:gridCol w:w="4525"/>
      </w:tblGrid>
      <w:tr w:rsidR="00C10F8C" w14:paraId="7DF452AB" w14:textId="77777777" w:rsidTr="00C10F8C">
        <w:trPr>
          <w:cnfStyle w:val="100000000000" w:firstRow="1" w:lastRow="0" w:firstColumn="0" w:lastColumn="0" w:oddVBand="0" w:evenVBand="0" w:oddHBand="0" w:evenHBand="0" w:firstRowFirstColumn="0" w:firstRowLastColumn="0" w:lastRowFirstColumn="0" w:lastRowLastColumn="0"/>
          <w:trHeight w:val="878"/>
        </w:trPr>
        <w:tc>
          <w:tcPr>
            <w:cnfStyle w:val="001000000000" w:firstRow="0" w:lastRow="0" w:firstColumn="1" w:lastColumn="0" w:oddVBand="0" w:evenVBand="0" w:oddHBand="0" w:evenHBand="0" w:firstRowFirstColumn="0" w:firstRowLastColumn="0" w:lastRowFirstColumn="0" w:lastRowLastColumn="0"/>
            <w:tcW w:w="4518" w:type="dxa"/>
            <w:tcBorders>
              <w:bottom w:val="none" w:sz="0" w:space="0" w:color="auto"/>
              <w:right w:val="none" w:sz="0" w:space="0" w:color="auto"/>
            </w:tcBorders>
            <w:shd w:val="clear" w:color="auto" w:fill="auto"/>
          </w:tcPr>
          <w:p w14:paraId="1F5AB8D5" w14:textId="7ABCBDC7" w:rsidR="00C10F8C" w:rsidRPr="00C10F8C" w:rsidRDefault="00C10F8C" w:rsidP="002859CE">
            <w:pPr>
              <w:pStyle w:val="Heading3"/>
            </w:pPr>
            <w:r w:rsidRPr="001039F3">
              <w:t>Enter your birth date</w:t>
            </w:r>
            <w:r>
              <w:t xml:space="preserve"> </w:t>
            </w:r>
          </w:p>
        </w:tc>
        <w:tc>
          <w:tcPr>
            <w:tcW w:w="4525" w:type="dxa"/>
            <w:tcBorders>
              <w:left w:val="none" w:sz="0" w:space="0" w:color="auto"/>
              <w:bottom w:val="none" w:sz="0" w:space="0" w:color="auto"/>
            </w:tcBorders>
            <w:shd w:val="clear" w:color="auto" w:fill="auto"/>
            <w:vAlign w:val="bottom"/>
          </w:tcPr>
          <w:tbl>
            <w:tblPr>
              <w:tblStyle w:val="ElementTable"/>
              <w:tblW w:w="0" w:type="auto"/>
              <w:jc w:val="right"/>
              <w:tblBorders>
                <w:insideH w:val="none" w:sz="0" w:space="0" w:color="auto"/>
                <w:insideV w:val="single" w:sz="4" w:space="0" w:color="auto"/>
              </w:tblBorders>
              <w:tblLayout w:type="fixed"/>
              <w:tblLook w:val="00A0" w:firstRow="1" w:lastRow="0" w:firstColumn="1" w:lastColumn="0" w:noHBand="0" w:noVBand="0"/>
            </w:tblPr>
            <w:tblGrid>
              <w:gridCol w:w="2209"/>
              <w:gridCol w:w="576"/>
              <w:gridCol w:w="577"/>
              <w:gridCol w:w="577"/>
            </w:tblGrid>
            <w:tr w:rsidR="00705B94" w:rsidRPr="00203524" w14:paraId="79468D33" w14:textId="77777777" w:rsidTr="00353F1E">
              <w:trPr>
                <w:trHeight w:val="44"/>
                <w:jc w:val="right"/>
              </w:trPr>
              <w:tc>
                <w:tcPr>
                  <w:cnfStyle w:val="001000000000" w:firstRow="0" w:lastRow="0" w:firstColumn="1" w:lastColumn="0" w:oddVBand="0" w:evenVBand="0" w:oddHBand="0" w:evenHBand="0" w:firstRowFirstColumn="0" w:firstRowLastColumn="0" w:lastRowFirstColumn="0" w:lastRowLastColumn="0"/>
                  <w:tcW w:w="2209" w:type="dxa"/>
                  <w:tcBorders>
                    <w:right w:val="nil"/>
                  </w:tcBorders>
                </w:tcPr>
                <w:p w14:paraId="4C175B71" w14:textId="660F7C3F" w:rsidR="00705B94" w:rsidRPr="00203524" w:rsidRDefault="00705B94" w:rsidP="00C10F8C">
                  <w:pPr>
                    <w:pStyle w:val="Normalnospace"/>
                  </w:pPr>
                  <w:r w:rsidRPr="00C872E8">
                    <w:t>DD/MM/YYYY</w:t>
                  </w:r>
                </w:p>
              </w:tc>
              <w:tc>
                <w:tcPr>
                  <w:tcW w:w="576"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tcPr>
                <w:p w14:paraId="1887A512" w14:textId="6A4B177B" w:rsidR="00705B94" w:rsidRPr="00203524" w:rsidRDefault="00705B94" w:rsidP="00C10F8C">
                  <w:pPr>
                    <w:pStyle w:val="Normalnospace"/>
                    <w:cnfStyle w:val="000000000000" w:firstRow="0" w:lastRow="0" w:firstColumn="0" w:lastColumn="0" w:oddVBand="0" w:evenVBand="0" w:oddHBand="0" w:evenHBand="0" w:firstRowFirstColumn="0" w:firstRowLastColumn="0" w:lastRowFirstColumn="0" w:lastRowLastColumn="0"/>
                  </w:pPr>
                </w:p>
              </w:tc>
              <w:tc>
                <w:tcPr>
                  <w:tcW w:w="5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6D45585" w14:textId="3A7C3DDB" w:rsidR="00705B94" w:rsidRPr="00203524" w:rsidRDefault="00705B94" w:rsidP="00C10F8C">
                  <w:pPr>
                    <w:pStyle w:val="Normalnospace"/>
                    <w:cnfStyle w:val="000000000000" w:firstRow="0" w:lastRow="0" w:firstColumn="0" w:lastColumn="0" w:oddVBand="0" w:evenVBand="0" w:oddHBand="0" w:evenHBand="0" w:firstRowFirstColumn="0" w:firstRowLastColumn="0" w:lastRowFirstColumn="0" w:lastRowLastColumn="0"/>
                  </w:pPr>
                </w:p>
              </w:tc>
              <w:tc>
                <w:tcPr>
                  <w:tcW w:w="577"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3AE188B6" w14:textId="77777777" w:rsidR="00705B94" w:rsidRPr="00203524" w:rsidRDefault="00705B94" w:rsidP="00C10F8C">
                  <w:pPr>
                    <w:pStyle w:val="Normalnospace"/>
                    <w:cnfStyle w:val="000000000000" w:firstRow="0" w:lastRow="0" w:firstColumn="0" w:lastColumn="0" w:oddVBand="0" w:evenVBand="0" w:oddHBand="0" w:evenHBand="0" w:firstRowFirstColumn="0" w:firstRowLastColumn="0" w:lastRowFirstColumn="0" w:lastRowLastColumn="0"/>
                  </w:pPr>
                </w:p>
              </w:tc>
            </w:tr>
          </w:tbl>
          <w:p w14:paraId="767191D3" w14:textId="7EF23107" w:rsidR="00C10F8C" w:rsidRPr="00C10F8C" w:rsidRDefault="00C10F8C" w:rsidP="00C10F8C">
            <w:pPr>
              <w:pStyle w:val="Dataelementstext"/>
              <w:cnfStyle w:val="100000000000" w:firstRow="1" w:lastRow="0" w:firstColumn="0" w:lastColumn="0" w:oddVBand="0" w:evenVBand="0" w:oddHBand="0" w:evenHBand="0" w:firstRowFirstColumn="0" w:firstRowLastColumn="0" w:lastRowFirstColumn="0" w:lastRowLastColumn="0"/>
            </w:pPr>
            <w:r w:rsidRPr="00C10F8C">
              <w:t>Date</w:t>
            </w:r>
            <w:r w:rsidRPr="004C350E">
              <w:t xml:space="preserve"> </w:t>
            </w:r>
            <w:r w:rsidRPr="00C10F8C">
              <w:t>of</w:t>
            </w:r>
            <w:r w:rsidRPr="004C350E">
              <w:t xml:space="preserve"> birth</w:t>
            </w:r>
          </w:p>
        </w:tc>
      </w:tr>
    </w:tbl>
    <w:p w14:paraId="2B6BB87B" w14:textId="6C35B311" w:rsidR="00D05238" w:rsidRPr="000C470E" w:rsidRDefault="006E67A2" w:rsidP="002859CE">
      <w:pPr>
        <w:pStyle w:val="Heading3"/>
      </w:pPr>
      <w:r w:rsidRPr="000C470E">
        <w:t>How do you describe your gender?</w:t>
      </w:r>
      <w:r w:rsidR="00D05238" w:rsidRPr="000C470E">
        <w:t xml:space="preserve"> (Tick ONE box only)</w:t>
      </w:r>
    </w:p>
    <w:p w14:paraId="5E912398" w14:textId="77777777" w:rsidR="00D05238" w:rsidRPr="005A3D77" w:rsidRDefault="00D05238" w:rsidP="005A3D77">
      <w:pPr>
        <w:pStyle w:val="Note"/>
      </w:pPr>
      <w:r w:rsidRPr="005A3D77">
        <w:t>(Gender refers to current gender, which may be different to sex recorded at birth and may be different to what is indicated on legal documents.)</w:t>
      </w:r>
    </w:p>
    <w:tbl>
      <w:tblPr>
        <w:tblStyle w:val="ElementTable"/>
        <w:tblW w:w="5000" w:type="pct"/>
        <w:tblLook w:val="00A0" w:firstRow="1" w:lastRow="0" w:firstColumn="1" w:lastColumn="0" w:noHBand="0" w:noVBand="0"/>
      </w:tblPr>
      <w:tblGrid>
        <w:gridCol w:w="9061"/>
      </w:tblGrid>
      <w:tr w:rsidR="0045273B" w:rsidRPr="009A731F" w14:paraId="38C5FC70" w14:textId="70ACBA23" w:rsidTr="00134217">
        <w:trPr>
          <w:trHeight w:val="283"/>
        </w:trPr>
        <w:tc>
          <w:tcPr>
            <w:cnfStyle w:val="001000000000" w:firstRow="0" w:lastRow="0" w:firstColumn="1" w:lastColumn="0" w:oddVBand="0" w:evenVBand="0" w:oddHBand="0" w:evenHBand="0" w:firstRowFirstColumn="0" w:firstRowLastColumn="0" w:lastRowFirstColumn="0" w:lastRowLastColumn="0"/>
            <w:tcW w:w="5000" w:type="pct"/>
            <w:tcBorders>
              <w:top w:val="single" w:sz="4" w:space="0" w:color="D9D9D9" w:themeColor="background1" w:themeShade="D9"/>
              <w:left w:val="single" w:sz="4" w:space="0" w:color="D9D9D9" w:themeColor="background1" w:themeShade="D9"/>
              <w:bottom w:val="nil"/>
              <w:right w:val="single" w:sz="4" w:space="0" w:color="D9D9D9" w:themeColor="background1" w:themeShade="D9"/>
            </w:tcBorders>
          </w:tcPr>
          <w:p w14:paraId="460AF99A" w14:textId="529C53D2" w:rsidR="0045273B" w:rsidRPr="009A731F" w:rsidRDefault="0045273B"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9A731F">
              <w:t xml:space="preserve">Man / </w:t>
            </w:r>
            <w:r w:rsidRPr="00B46C20">
              <w:t>Male</w:t>
            </w:r>
          </w:p>
        </w:tc>
      </w:tr>
      <w:tr w:rsidR="0045273B" w:rsidRPr="009A731F" w14:paraId="29DE8249" w14:textId="16231959" w:rsidTr="00134217">
        <w:trPr>
          <w:trHeight w:val="299"/>
        </w:trPr>
        <w:tc>
          <w:tcPr>
            <w:cnfStyle w:val="001000000000" w:firstRow="0" w:lastRow="0" w:firstColumn="1" w:lastColumn="0" w:oddVBand="0" w:evenVBand="0" w:oddHBand="0" w:evenHBand="0" w:firstRowFirstColumn="0" w:firstRowLastColumn="0" w:lastRowFirstColumn="0" w:lastRowLastColumn="0"/>
            <w:tcW w:w="5000" w:type="pct"/>
            <w:tcBorders>
              <w:top w:val="nil"/>
              <w:left w:val="single" w:sz="4" w:space="0" w:color="D9D9D9" w:themeColor="background1" w:themeShade="D9"/>
              <w:bottom w:val="nil"/>
              <w:right w:val="single" w:sz="4" w:space="0" w:color="D9D9D9" w:themeColor="background1" w:themeShade="D9"/>
            </w:tcBorders>
          </w:tcPr>
          <w:p w14:paraId="1E7224F0" w14:textId="2C5B762A" w:rsidR="0045273B" w:rsidRPr="009A731F" w:rsidRDefault="0045273B"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9A731F">
              <w:t>Woman / Female</w:t>
            </w:r>
          </w:p>
        </w:tc>
      </w:tr>
      <w:tr w:rsidR="0045273B" w:rsidRPr="009A731F" w14:paraId="70533152" w14:textId="48D37D6C" w:rsidTr="00134217">
        <w:trPr>
          <w:trHeight w:val="23"/>
        </w:trPr>
        <w:tc>
          <w:tcPr>
            <w:cnfStyle w:val="001000000000" w:firstRow="0" w:lastRow="0" w:firstColumn="1" w:lastColumn="0" w:oddVBand="0" w:evenVBand="0" w:oddHBand="0" w:evenHBand="0" w:firstRowFirstColumn="0" w:firstRowLastColumn="0" w:lastRowFirstColumn="0" w:lastRowLastColumn="0"/>
            <w:tcW w:w="5000" w:type="pct"/>
            <w:tcBorders>
              <w:top w:val="nil"/>
              <w:left w:val="single" w:sz="4" w:space="0" w:color="D9D9D9" w:themeColor="background1" w:themeShade="D9"/>
              <w:bottom w:val="nil"/>
              <w:right w:val="single" w:sz="4" w:space="0" w:color="D9D9D9" w:themeColor="background1" w:themeShade="D9"/>
            </w:tcBorders>
          </w:tcPr>
          <w:p w14:paraId="5838ECAE" w14:textId="7531C57B" w:rsidR="0045273B" w:rsidRPr="00194D21" w:rsidRDefault="0045273B"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194D21">
              <w:t>Non-binary</w:t>
            </w:r>
          </w:p>
        </w:tc>
      </w:tr>
      <w:tr w:rsidR="0045273B" w:rsidRPr="009A731F" w14:paraId="4320E44B" w14:textId="6FE44B47" w:rsidTr="00134217">
        <w:trPr>
          <w:trHeight w:val="298"/>
        </w:trPr>
        <w:tc>
          <w:tcPr>
            <w:cnfStyle w:val="001000000000" w:firstRow="0" w:lastRow="0" w:firstColumn="1" w:lastColumn="0" w:oddVBand="0" w:evenVBand="0" w:oddHBand="0" w:evenHBand="0" w:firstRowFirstColumn="0" w:firstRowLastColumn="0" w:lastRowFirstColumn="0" w:lastRowLastColumn="0"/>
            <w:tcW w:w="5000" w:type="pct"/>
            <w:tcBorders>
              <w:top w:val="nil"/>
              <w:left w:val="single" w:sz="4" w:space="0" w:color="D9D9D9" w:themeColor="background1" w:themeShade="D9"/>
              <w:bottom w:val="nil"/>
              <w:right w:val="single" w:sz="4" w:space="0" w:color="D9D9D9" w:themeColor="background1" w:themeShade="D9"/>
            </w:tcBorders>
          </w:tcPr>
          <w:p w14:paraId="42980934" w14:textId="58BA8974" w:rsidR="0045273B" w:rsidRPr="00194D21" w:rsidDel="00B774E4" w:rsidRDefault="0045273B"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194D21">
              <w:t>I use a different term</w:t>
            </w:r>
            <w:r>
              <w:t xml:space="preserve">   </w:t>
            </w:r>
          </w:p>
        </w:tc>
      </w:tr>
      <w:tr w:rsidR="0045273B" w:rsidRPr="009A731F" w14:paraId="1EADC607" w14:textId="77777777" w:rsidTr="00134217">
        <w:trPr>
          <w:trHeight w:val="18"/>
        </w:trPr>
        <w:tc>
          <w:tcPr>
            <w:cnfStyle w:val="001000000000" w:firstRow="0" w:lastRow="0" w:firstColumn="1" w:lastColumn="0" w:oddVBand="0" w:evenVBand="0" w:oddHBand="0" w:evenHBand="0" w:firstRowFirstColumn="0" w:firstRowLastColumn="0" w:lastRowFirstColumn="0" w:lastRowLastColumn="0"/>
            <w:tcW w:w="5000" w:type="pct"/>
            <w:tcBorders>
              <w:top w:val="nil"/>
            </w:tcBorders>
            <w:shd w:val="clear" w:color="auto" w:fill="FFFFFF" w:themeFill="background1"/>
          </w:tcPr>
          <w:p w14:paraId="727E0931" w14:textId="36AF3BB2" w:rsidR="0045273B" w:rsidRPr="00793B18" w:rsidRDefault="0045273B" w:rsidP="002B1D6C">
            <w:pPr>
              <w:pStyle w:val="Normalnospace"/>
              <w:rPr>
                <w:rFonts w:ascii="Segoe Fluent Icons" w:hAnsi="Segoe Fluent Icons"/>
                <w:color w:val="1C75BC" w:themeColor="accent1"/>
              </w:rPr>
            </w:pPr>
            <w:r>
              <w:t>This term is**</w:t>
            </w:r>
          </w:p>
        </w:tc>
      </w:tr>
      <w:tr w:rsidR="0045273B" w:rsidRPr="009A731F" w14:paraId="6ACDCD89" w14:textId="4B6F3A97" w:rsidTr="00B46C20">
        <w:trPr>
          <w:trHeight w:val="24"/>
        </w:trPr>
        <w:tc>
          <w:tcPr>
            <w:cnfStyle w:val="001000000000" w:firstRow="0" w:lastRow="0" w:firstColumn="1" w:lastColumn="0" w:oddVBand="0" w:evenVBand="0" w:oddHBand="0" w:evenHBand="0" w:firstRowFirstColumn="0" w:firstRowLastColumn="0" w:lastRowFirstColumn="0" w:lastRowLastColumn="0"/>
            <w:tcW w:w="5000" w:type="pct"/>
          </w:tcPr>
          <w:p w14:paraId="5FE2E324" w14:textId="59C3A3A1" w:rsidR="0045273B" w:rsidRPr="008217AE" w:rsidRDefault="0045273B" w:rsidP="002B1D6C">
            <w:pPr>
              <w:pStyle w:val="Normalnospace"/>
              <w:rPr>
                <w:highlight w:val="cyan"/>
              </w:rPr>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8217AE">
              <w:t>Prefer not to answer</w:t>
            </w:r>
          </w:p>
        </w:tc>
      </w:tr>
    </w:tbl>
    <w:tbl>
      <w:tblPr>
        <w:tblStyle w:val="Dataelements"/>
        <w:tblW w:w="0" w:type="auto"/>
        <w:tblLook w:val="04A0" w:firstRow="1" w:lastRow="0" w:firstColumn="1" w:lastColumn="0" w:noHBand="0" w:noVBand="1"/>
      </w:tblPr>
      <w:tblGrid>
        <w:gridCol w:w="772"/>
      </w:tblGrid>
      <w:tr w:rsidR="004C350E" w:rsidRPr="00E172AD" w14:paraId="0015C75F" w14:textId="77777777" w:rsidTr="004C350E">
        <w:trPr>
          <w:trHeight w:val="80"/>
        </w:trPr>
        <w:tc>
          <w:tcPr>
            <w:tcW w:w="0" w:type="auto"/>
          </w:tcPr>
          <w:p w14:paraId="388FCF70" w14:textId="77777777" w:rsidR="004C350E" w:rsidRPr="00E172AD" w:rsidRDefault="004C350E" w:rsidP="002B1D6C">
            <w:pPr>
              <w:pStyle w:val="Dataelementstext"/>
            </w:pPr>
            <w:r w:rsidRPr="00E172AD">
              <w:t>Gender</w:t>
            </w:r>
          </w:p>
        </w:tc>
      </w:tr>
    </w:tbl>
    <w:p w14:paraId="19367EEB" w14:textId="77777777" w:rsidR="00E172AD" w:rsidRPr="00F8477B" w:rsidRDefault="00E172AD" w:rsidP="00F8477B">
      <w:pPr>
        <w:pStyle w:val="Space"/>
        <w:rPr>
          <w:sz w:val="18"/>
          <w:szCs w:val="18"/>
        </w:rPr>
      </w:pPr>
    </w:p>
    <w:tbl>
      <w:tblPr>
        <w:tblStyle w:val="TableGrid"/>
        <w:tblW w:w="0" w:type="auto"/>
        <w:tblLook w:val="04A0" w:firstRow="1" w:lastRow="0" w:firstColumn="1" w:lastColumn="0" w:noHBand="0" w:noVBand="1"/>
      </w:tblPr>
      <w:tblGrid>
        <w:gridCol w:w="9071"/>
      </w:tblGrid>
      <w:tr w:rsidR="001C0084" w:rsidRPr="001C0084" w14:paraId="49E69F50" w14:textId="77777777" w:rsidTr="001C0084">
        <w:trPr>
          <w:trHeight w:val="408"/>
        </w:trPr>
        <w:tc>
          <w:tcPr>
            <w:cnfStyle w:val="001000000000" w:firstRow="0" w:lastRow="0" w:firstColumn="1" w:lastColumn="0" w:oddVBand="0" w:evenVBand="0" w:oddHBand="0" w:evenHBand="0" w:firstRowFirstColumn="0" w:firstRowLastColumn="0" w:lastRowFirstColumn="0" w:lastRowLastColumn="0"/>
            <w:tcW w:w="9071" w:type="dxa"/>
          </w:tcPr>
          <w:p w14:paraId="7ED4EF20" w14:textId="0B8237C9" w:rsidR="001C0084" w:rsidRPr="00753F53" w:rsidRDefault="001C0084" w:rsidP="00725957">
            <w:pPr>
              <w:pStyle w:val="Note"/>
              <w:rPr>
                <w:rStyle w:val="Strong"/>
                <w:rFonts w:asciiTheme="minorHAnsi" w:hAnsiTheme="minorHAnsi"/>
                <w:bCs w:val="0"/>
                <w:color w:val="1C2430" w:themeColor="text1"/>
              </w:rPr>
            </w:pPr>
            <w:r w:rsidRPr="00725957">
              <w:rPr>
                <w:rStyle w:val="Strong"/>
              </w:rPr>
              <w:t>Note to RTOs – delete before providing to students</w:t>
            </w:r>
            <w:r w:rsidRPr="00B60E14">
              <w:rPr>
                <w:rStyle w:val="Heading3Char"/>
                <w:rFonts w:eastAsia="Arial"/>
              </w:rPr>
              <w:t xml:space="preserve"> </w:t>
            </w:r>
            <w:r w:rsidR="00725957" w:rsidRPr="00B60E14">
              <w:rPr>
                <w:rStyle w:val="Heading3Char"/>
                <w:rFonts w:eastAsia="Arial"/>
              </w:rPr>
              <w:tab/>
            </w:r>
            <w:r w:rsidR="00725957" w:rsidRPr="00841C82">
              <w:rPr>
                <w:rStyle w:val="Strong"/>
                <w:rFonts w:ascii="Segoe Fluent Icons" w:hAnsi="Segoe Fluent Icons"/>
              </w:rPr>
              <w:t></w:t>
            </w:r>
            <w:r w:rsidR="008F7702" w:rsidRPr="00B60E14">
              <w:rPr>
                <w:rStyle w:val="Heading3Char"/>
                <w:rFonts w:eastAsia="Arial"/>
              </w:rPr>
              <w:br/>
            </w:r>
            <w:r w:rsidRPr="00753F53">
              <w:t>** The provision to collect different terms, used by students, is optional for RTOs, as is the submission of this information by a student. This information will not be supplied to governments.</w:t>
            </w:r>
          </w:p>
        </w:tc>
      </w:tr>
    </w:tbl>
    <w:p w14:paraId="28E4F020" w14:textId="77777777" w:rsidR="00D05238" w:rsidRPr="000C470E" w:rsidRDefault="00D05238" w:rsidP="00F8477B">
      <w:pPr>
        <w:pStyle w:val="Heading3"/>
      </w:pPr>
      <w:r w:rsidRPr="000C470E">
        <w:t>Enter your contact details</w:t>
      </w:r>
    </w:p>
    <w:tbl>
      <w:tblPr>
        <w:tblStyle w:val="ElementTable"/>
        <w:tblW w:w="5000" w:type="pct"/>
        <w:tblBorders>
          <w:insideV w:val="single" w:sz="4" w:space="0" w:color="D9D9D9" w:themeColor="background1" w:themeShade="D9"/>
        </w:tblBorders>
        <w:shd w:val="clear" w:color="auto" w:fill="F2F2F2" w:themeFill="background1" w:themeFillShade="F2"/>
        <w:tblLook w:val="0420" w:firstRow="1" w:lastRow="0" w:firstColumn="0" w:lastColumn="0" w:noHBand="0" w:noVBand="1"/>
      </w:tblPr>
      <w:tblGrid>
        <w:gridCol w:w="3021"/>
        <w:gridCol w:w="942"/>
        <w:gridCol w:w="2079"/>
        <w:gridCol w:w="3019"/>
      </w:tblGrid>
      <w:tr w:rsidR="00957E39" w:rsidRPr="005A3D77" w14:paraId="455FC17B" w14:textId="77777777" w:rsidTr="00134217">
        <w:trPr>
          <w:trHeight w:val="35"/>
        </w:trPr>
        <w:tc>
          <w:tcPr>
            <w:tcW w:w="1667" w:type="pct"/>
            <w:tcBorders>
              <w:top w:val="single" w:sz="4" w:space="0" w:color="D9D9D9" w:themeColor="background1" w:themeShade="D9"/>
              <w:left w:val="single" w:sz="4" w:space="0" w:color="D9D9D9" w:themeColor="background1" w:themeShade="D9"/>
              <w:bottom w:val="single" w:sz="4" w:space="0" w:color="D9D9D9" w:themeColor="background1" w:themeShade="D9"/>
              <w:right w:val="nil"/>
            </w:tcBorders>
            <w:shd w:val="clear" w:color="auto" w:fill="F2F2F2" w:themeFill="background1" w:themeFillShade="F2"/>
          </w:tcPr>
          <w:p w14:paraId="0297E75F" w14:textId="77777777" w:rsidR="00957E39" w:rsidRPr="005A3D77" w:rsidRDefault="00957E39" w:rsidP="005A3D77">
            <w:pPr>
              <w:pStyle w:val="Normalnospace"/>
            </w:pPr>
            <w:r w:rsidRPr="005A3D77">
              <w:t>Home phone</w:t>
            </w:r>
            <w:r w:rsidRPr="005A3D77">
              <w:tab/>
              <w:t xml:space="preserve">   </w:t>
            </w:r>
          </w:p>
        </w:tc>
        <w:tc>
          <w:tcPr>
            <w:tcW w:w="1667" w:type="pct"/>
            <w:gridSpan w:val="2"/>
            <w:tcBorders>
              <w:top w:val="single" w:sz="4" w:space="0" w:color="D9D9D9" w:themeColor="background1" w:themeShade="D9"/>
              <w:left w:val="nil"/>
              <w:bottom w:val="single" w:sz="4" w:space="0" w:color="D9D9D9" w:themeColor="background1" w:themeShade="D9"/>
              <w:right w:val="nil"/>
            </w:tcBorders>
            <w:shd w:val="clear" w:color="auto" w:fill="F2F2F2" w:themeFill="background1" w:themeFillShade="F2"/>
          </w:tcPr>
          <w:p w14:paraId="16C8138C" w14:textId="7131124C" w:rsidR="00957E39" w:rsidRPr="005A3D77" w:rsidRDefault="00957E39" w:rsidP="005A3D77">
            <w:pPr>
              <w:pStyle w:val="Normalnospace"/>
            </w:pPr>
            <w:r w:rsidRPr="005A3D77">
              <w:t>Work phone</w:t>
            </w:r>
            <w:r w:rsidRPr="005A3D77">
              <w:tab/>
            </w:r>
          </w:p>
        </w:tc>
        <w:tc>
          <w:tcPr>
            <w:tcW w:w="1666" w:type="pct"/>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2F2F2" w:themeFill="background1" w:themeFillShade="F2"/>
          </w:tcPr>
          <w:p w14:paraId="69F94C95" w14:textId="2EA54EAD" w:rsidR="00957E39" w:rsidRPr="005A3D77" w:rsidRDefault="00957E39" w:rsidP="005A3D77">
            <w:pPr>
              <w:pStyle w:val="Normalnospace"/>
            </w:pPr>
            <w:r w:rsidRPr="005A3D77">
              <w:t>Mobile</w:t>
            </w:r>
            <w:r w:rsidRPr="005A3D77">
              <w:tab/>
            </w:r>
          </w:p>
        </w:tc>
      </w:tr>
      <w:tr w:rsidR="00957E39" w:rsidRPr="005A3D77" w14:paraId="1838A292" w14:textId="77777777" w:rsidTr="00134217">
        <w:trPr>
          <w:trHeight w:val="24"/>
        </w:trPr>
        <w:tc>
          <w:tcPr>
            <w:tcW w:w="1667" w:type="pct"/>
            <w:tcBorders>
              <w:top w:val="single" w:sz="4" w:space="0" w:color="D9D9D9" w:themeColor="background1" w:themeShade="D9"/>
            </w:tcBorders>
            <w:shd w:val="clear" w:color="auto" w:fill="FFFFFF" w:themeFill="background1"/>
          </w:tcPr>
          <w:p w14:paraId="74F2EA16" w14:textId="77777777" w:rsidR="00957E39" w:rsidRPr="005A3D77" w:rsidRDefault="00957E39" w:rsidP="005A3D77">
            <w:pPr>
              <w:pStyle w:val="Normalnospace"/>
            </w:pPr>
          </w:p>
        </w:tc>
        <w:tc>
          <w:tcPr>
            <w:tcW w:w="1667" w:type="pct"/>
            <w:gridSpan w:val="2"/>
            <w:tcBorders>
              <w:top w:val="single" w:sz="4" w:space="0" w:color="D9D9D9" w:themeColor="background1" w:themeShade="D9"/>
            </w:tcBorders>
            <w:shd w:val="clear" w:color="auto" w:fill="FFFFFF" w:themeFill="background1"/>
          </w:tcPr>
          <w:p w14:paraId="260B46A1" w14:textId="77777777" w:rsidR="00957E39" w:rsidRPr="005A3D77" w:rsidRDefault="00957E39" w:rsidP="005A3D77">
            <w:pPr>
              <w:pStyle w:val="Normalnospace"/>
            </w:pPr>
          </w:p>
        </w:tc>
        <w:tc>
          <w:tcPr>
            <w:tcW w:w="1666" w:type="pct"/>
            <w:tcBorders>
              <w:top w:val="single" w:sz="4" w:space="0" w:color="D9D9D9" w:themeColor="background1" w:themeShade="D9"/>
            </w:tcBorders>
            <w:shd w:val="clear" w:color="auto" w:fill="FFFFFF" w:themeFill="background1"/>
          </w:tcPr>
          <w:p w14:paraId="19A1530D" w14:textId="77777777" w:rsidR="00957E39" w:rsidRPr="005A3D77" w:rsidRDefault="00957E39" w:rsidP="005A3D77">
            <w:pPr>
              <w:pStyle w:val="Normalnospace"/>
            </w:pPr>
          </w:p>
        </w:tc>
      </w:tr>
      <w:tr w:rsidR="00957E39" w:rsidRPr="005A3D77" w14:paraId="775769B0" w14:textId="1308DB15" w:rsidTr="00134217">
        <w:tblPrEx>
          <w:tblBorders>
            <w:insideV w:val="none" w:sz="0" w:space="0" w:color="auto"/>
          </w:tblBorders>
          <w:shd w:val="clear" w:color="auto" w:fill="auto"/>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187" w:type="pct"/>
            <w:gridSpan w:val="2"/>
            <w:tcBorders>
              <w:top w:val="nil"/>
              <w:left w:val="single" w:sz="4" w:space="0" w:color="D9D9D9" w:themeColor="background1" w:themeShade="D9"/>
              <w:bottom w:val="nil"/>
              <w:right w:val="single" w:sz="4" w:space="0" w:color="D9D9D9" w:themeColor="background1" w:themeShade="D9"/>
            </w:tcBorders>
          </w:tcPr>
          <w:p w14:paraId="356B9CD8" w14:textId="62091F06" w:rsidR="00957E39" w:rsidRPr="005A3D77" w:rsidRDefault="00957E39" w:rsidP="005A3D77">
            <w:pPr>
              <w:pStyle w:val="Normalnospace"/>
            </w:pPr>
            <w:r w:rsidRPr="005A3D77">
              <w:t>Email address</w:t>
            </w:r>
          </w:p>
        </w:tc>
        <w:tc>
          <w:tcPr>
            <w:tcW w:w="2813" w:type="pct"/>
            <w:gridSpan w:val="2"/>
            <w:tcBorders>
              <w:left w:val="single" w:sz="4" w:space="0" w:color="D9D9D9" w:themeColor="background1" w:themeShade="D9"/>
            </w:tcBorders>
          </w:tcPr>
          <w:p w14:paraId="55C95E83" w14:textId="77777777" w:rsidR="00957E39" w:rsidRPr="005A3D77" w:rsidRDefault="00957E39" w:rsidP="005A3D77">
            <w:pPr>
              <w:pStyle w:val="Normalnospace"/>
              <w:cnfStyle w:val="000000000000" w:firstRow="0" w:lastRow="0" w:firstColumn="0" w:lastColumn="0" w:oddVBand="0" w:evenVBand="0" w:oddHBand="0" w:evenHBand="0" w:firstRowFirstColumn="0" w:firstRowLastColumn="0" w:lastRowFirstColumn="0" w:lastRowLastColumn="0"/>
            </w:pPr>
          </w:p>
        </w:tc>
      </w:tr>
      <w:tr w:rsidR="00957E39" w:rsidRPr="005A3D77" w14:paraId="79094B95" w14:textId="488A422C" w:rsidTr="00134217">
        <w:tblPrEx>
          <w:tblBorders>
            <w:insideV w:val="none" w:sz="0" w:space="0" w:color="auto"/>
          </w:tblBorders>
          <w:shd w:val="clear" w:color="auto" w:fill="auto"/>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187" w:type="pct"/>
            <w:gridSpan w:val="2"/>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tcPr>
          <w:p w14:paraId="4DAB71BE" w14:textId="35500BE5" w:rsidR="00957E39" w:rsidRPr="005A3D77" w:rsidRDefault="00957E39" w:rsidP="005A3D77">
            <w:pPr>
              <w:pStyle w:val="Normalnospace"/>
            </w:pPr>
            <w:r w:rsidRPr="005A3D77">
              <w:t>Alternative email address (optional)</w:t>
            </w:r>
          </w:p>
        </w:tc>
        <w:tc>
          <w:tcPr>
            <w:tcW w:w="2813" w:type="pct"/>
            <w:gridSpan w:val="2"/>
            <w:tcBorders>
              <w:left w:val="single" w:sz="4" w:space="0" w:color="D9D9D9" w:themeColor="background1" w:themeShade="D9"/>
            </w:tcBorders>
          </w:tcPr>
          <w:p w14:paraId="7B197A82" w14:textId="77777777" w:rsidR="00957E39" w:rsidRPr="005A3D77" w:rsidRDefault="00957E39" w:rsidP="005A3D77">
            <w:pPr>
              <w:pStyle w:val="Normalnospace"/>
              <w:cnfStyle w:val="000000000000" w:firstRow="0" w:lastRow="0" w:firstColumn="0" w:lastColumn="0" w:oddVBand="0" w:evenVBand="0" w:oddHBand="0" w:evenHBand="0" w:firstRowFirstColumn="0" w:firstRowLastColumn="0" w:lastRowFirstColumn="0" w:lastRowLastColumn="0"/>
            </w:pPr>
          </w:p>
        </w:tc>
      </w:tr>
    </w:tbl>
    <w:tbl>
      <w:tblPr>
        <w:tblStyle w:val="Dataelements"/>
        <w:tblW w:w="0" w:type="auto"/>
        <w:tblLook w:val="04A0" w:firstRow="1" w:lastRow="0" w:firstColumn="1" w:lastColumn="0" w:noHBand="0" w:noVBand="1"/>
      </w:tblPr>
      <w:tblGrid>
        <w:gridCol w:w="1987"/>
        <w:gridCol w:w="1927"/>
        <w:gridCol w:w="2032"/>
      </w:tblGrid>
      <w:tr w:rsidR="00185104" w:rsidRPr="00042687" w14:paraId="07184545" w14:textId="3AE046A2" w:rsidTr="00466F38">
        <w:trPr>
          <w:trHeight w:val="195"/>
        </w:trPr>
        <w:tc>
          <w:tcPr>
            <w:tcW w:w="0" w:type="auto"/>
          </w:tcPr>
          <w:p w14:paraId="78726A3B" w14:textId="5812F0F0" w:rsidR="00185104" w:rsidRPr="00042687" w:rsidRDefault="00185104" w:rsidP="005F1CAC">
            <w:pPr>
              <w:pStyle w:val="Dataelementstext"/>
            </w:pPr>
            <w:r w:rsidRPr="00042687">
              <w:t>Home telephone</w:t>
            </w:r>
            <w:r>
              <w:t xml:space="preserve"> </w:t>
            </w:r>
            <w:r w:rsidRPr="00042687">
              <w:t xml:space="preserve">number </w:t>
            </w:r>
          </w:p>
        </w:tc>
        <w:tc>
          <w:tcPr>
            <w:tcW w:w="0" w:type="auto"/>
          </w:tcPr>
          <w:p w14:paraId="5862536A" w14:textId="6BD2E73D" w:rsidR="00185104" w:rsidRPr="00042687" w:rsidRDefault="00185104" w:rsidP="005F1CAC">
            <w:pPr>
              <w:pStyle w:val="Dataelementstext"/>
            </w:pPr>
            <w:r w:rsidRPr="00042687">
              <w:t>Work telephone</w:t>
            </w:r>
            <w:r>
              <w:t xml:space="preserve"> </w:t>
            </w:r>
            <w:r w:rsidRPr="00042687">
              <w:t xml:space="preserve">number </w:t>
            </w:r>
          </w:p>
        </w:tc>
        <w:tc>
          <w:tcPr>
            <w:tcW w:w="0" w:type="auto"/>
          </w:tcPr>
          <w:p w14:paraId="4F26FE9F" w14:textId="73B479DF" w:rsidR="00185104" w:rsidRPr="00042687" w:rsidRDefault="00185104" w:rsidP="005F1CAC">
            <w:pPr>
              <w:pStyle w:val="Dataelementstext"/>
            </w:pPr>
            <w:r w:rsidRPr="00042687">
              <w:t>Mobile telephone</w:t>
            </w:r>
            <w:r>
              <w:t xml:space="preserve"> </w:t>
            </w:r>
            <w:r w:rsidRPr="004949C2">
              <w:t>number</w:t>
            </w:r>
          </w:p>
        </w:tc>
      </w:tr>
    </w:tbl>
    <w:p w14:paraId="29640775" w14:textId="072B2BD5" w:rsidR="00497ED9" w:rsidRPr="00725957" w:rsidRDefault="00497ED9" w:rsidP="00725957">
      <w:pPr>
        <w:pStyle w:val="Space"/>
      </w:pPr>
    </w:p>
    <w:tbl>
      <w:tblPr>
        <w:tblStyle w:val="Dataelements"/>
        <w:tblW w:w="0" w:type="auto"/>
        <w:tblLook w:val="04A0" w:firstRow="1" w:lastRow="0" w:firstColumn="1" w:lastColumn="0" w:noHBand="0" w:noVBand="1"/>
      </w:tblPr>
      <w:tblGrid>
        <w:gridCol w:w="1891"/>
        <w:gridCol w:w="2055"/>
      </w:tblGrid>
      <w:tr w:rsidR="00C61899" w:rsidRPr="00042687" w14:paraId="0529C363" w14:textId="2772A15B" w:rsidTr="00466F38">
        <w:trPr>
          <w:trHeight w:val="195"/>
        </w:trPr>
        <w:tc>
          <w:tcPr>
            <w:tcW w:w="0" w:type="auto"/>
          </w:tcPr>
          <w:p w14:paraId="6D02B918" w14:textId="5EC9F64F" w:rsidR="00C61899" w:rsidRPr="00042687" w:rsidRDefault="00C61899" w:rsidP="002B1D6C">
            <w:pPr>
              <w:pStyle w:val="Dataelementstext"/>
            </w:pPr>
            <w:r w:rsidRPr="00042687">
              <w:t>Email address</w:t>
            </w:r>
            <w:r>
              <w:t xml:space="preserve"> </w:t>
            </w:r>
            <w:r w:rsidRPr="00042687">
              <w:t>(primary)</w:t>
            </w:r>
          </w:p>
        </w:tc>
        <w:tc>
          <w:tcPr>
            <w:tcW w:w="0" w:type="auto"/>
          </w:tcPr>
          <w:p w14:paraId="1C83BE57" w14:textId="2F388C7F" w:rsidR="00C61899" w:rsidRPr="00042687" w:rsidRDefault="00C61899" w:rsidP="002B1D6C">
            <w:pPr>
              <w:pStyle w:val="Dataelementstext"/>
            </w:pPr>
            <w:r w:rsidRPr="00042687">
              <w:t>Email address(secondary)</w:t>
            </w:r>
          </w:p>
        </w:tc>
      </w:tr>
    </w:tbl>
    <w:p w14:paraId="5C732399" w14:textId="77777777" w:rsidR="00D05238" w:rsidRPr="000C470E" w:rsidRDefault="00D05238" w:rsidP="002859CE">
      <w:pPr>
        <w:pStyle w:val="Heading3"/>
      </w:pPr>
      <w:r w:rsidRPr="000C470E">
        <w:lastRenderedPageBreak/>
        <w:t>What is the address of your permanent residence?</w:t>
      </w:r>
    </w:p>
    <w:p w14:paraId="48298B89" w14:textId="77777777" w:rsidR="00D05238" w:rsidRPr="008B0935" w:rsidRDefault="00D05238" w:rsidP="002B1D6C">
      <w:pPr>
        <w:rPr>
          <w:rStyle w:val="Strongalt"/>
          <w:rFonts w:eastAsia="Arial"/>
        </w:rPr>
      </w:pPr>
      <w:r w:rsidRPr="008B0935">
        <w:rPr>
          <w:rStyle w:val="Strongalt"/>
          <w:rFonts w:eastAsia="Arial"/>
        </w:rPr>
        <w:t xml:space="preserve">The address you live at on a permanent basis. </w:t>
      </w:r>
    </w:p>
    <w:p w14:paraId="7174EE89" w14:textId="77777777" w:rsidR="00D05238" w:rsidRPr="009A731F" w:rsidRDefault="00D05238" w:rsidP="002B1D6C">
      <w:r w:rsidRPr="009A731F">
        <w:t xml:space="preserve">This is important for international and rural </w:t>
      </w:r>
      <w:bookmarkStart w:id="6" w:name="_Int_v2viywpT"/>
      <w:proofErr w:type="gramStart"/>
      <w:r w:rsidRPr="009A731F">
        <w:t>students in particular, who</w:t>
      </w:r>
      <w:bookmarkEnd w:id="6"/>
      <w:proofErr w:type="gramEnd"/>
      <w:r w:rsidRPr="009A731F">
        <w:t xml:space="preserve"> may have a temporary address while studying. </w:t>
      </w:r>
    </w:p>
    <w:p w14:paraId="2DEFE732" w14:textId="77777777" w:rsidR="00D05238" w:rsidRPr="009A731F" w:rsidRDefault="00D05238" w:rsidP="002B1D6C">
      <w:r w:rsidRPr="009A731F">
        <w:t xml:space="preserve">Please provide the physical address (street number and name, not post-office box) where you usually reside rather than any temporary address at which you reside for training, work or other purposes before returning to your home. </w:t>
      </w:r>
    </w:p>
    <w:p w14:paraId="67853284" w14:textId="77777777" w:rsidR="00D05238" w:rsidRPr="009A731F" w:rsidRDefault="00D05238" w:rsidP="002B1D6C">
      <w:r w:rsidRPr="009A731F">
        <w:t>If you are an international student, provide your overseas address.</w:t>
      </w:r>
    </w:p>
    <w:p w14:paraId="7BEFEB7C" w14:textId="77777777" w:rsidR="00D05238" w:rsidRPr="00AD6385" w:rsidRDefault="00D05238" w:rsidP="002B1D6C">
      <w:r w:rsidRPr="00AD6385">
        <w:t>If you are from a rural area</w:t>
      </w:r>
      <w:r>
        <w:t>,</w:t>
      </w:r>
      <w:r w:rsidRPr="00AD6385">
        <w:t xml:space="preserve"> use the address from your state or territory’s ‘rural property addressing’ or ‘numbering’ system as your residential street address. </w:t>
      </w:r>
    </w:p>
    <w:p w14:paraId="3E29E5B7" w14:textId="77777777" w:rsidR="00D05238" w:rsidRDefault="00D05238" w:rsidP="002B1D6C">
      <w:r w:rsidRPr="00AD6385">
        <w:t>Building/property name is the official place name or common usage name for an address site, including the name of a building, Aboriginal community, homestead, building complex, agricultural property, park or unbounded address site.</w:t>
      </w:r>
    </w:p>
    <w:tbl>
      <w:tblPr>
        <w:tblStyle w:val="ElementTable"/>
        <w:tblW w:w="5000" w:type="pct"/>
        <w:tblLook w:val="00A0" w:firstRow="1" w:lastRow="0" w:firstColumn="1" w:lastColumn="0" w:noHBand="0" w:noVBand="0"/>
      </w:tblPr>
      <w:tblGrid>
        <w:gridCol w:w="4650"/>
        <w:gridCol w:w="4411"/>
      </w:tblGrid>
      <w:tr w:rsidR="00D05238" w:rsidRPr="00AD6385" w14:paraId="67439190" w14:textId="77777777" w:rsidTr="00134217">
        <w:tc>
          <w:tcPr>
            <w:cnfStyle w:val="001000000000" w:firstRow="0" w:lastRow="0" w:firstColumn="1" w:lastColumn="0" w:oddVBand="0" w:evenVBand="0" w:oddHBand="0" w:evenHBand="0" w:firstRowFirstColumn="0" w:firstRowLastColumn="0" w:lastRowFirstColumn="0" w:lastRowLastColumn="0"/>
            <w:tcW w:w="2566" w:type="pct"/>
            <w:tcBorders>
              <w:top w:val="single" w:sz="4" w:space="0" w:color="D9D9D9" w:themeColor="background1" w:themeShade="D9"/>
              <w:left w:val="single" w:sz="4" w:space="0" w:color="D9D9D9" w:themeColor="background1" w:themeShade="D9"/>
              <w:bottom w:val="nil"/>
            </w:tcBorders>
          </w:tcPr>
          <w:p w14:paraId="087F3436" w14:textId="77777777" w:rsidR="00D05238" w:rsidRPr="00AD6385" w:rsidRDefault="00D05238" w:rsidP="002B1D6C">
            <w:pPr>
              <w:pStyle w:val="Normalnospace"/>
            </w:pPr>
            <w:r w:rsidRPr="00AD6385">
              <w:t>Building/property name</w:t>
            </w:r>
          </w:p>
        </w:tc>
        <w:tc>
          <w:tcPr>
            <w:tcW w:w="2434" w:type="pct"/>
          </w:tcPr>
          <w:p w14:paraId="1302A368" w14:textId="77777777" w:rsidR="00D05238" w:rsidRPr="00AD6385" w:rsidRDefault="00D05238" w:rsidP="002B1D6C">
            <w:pPr>
              <w:pStyle w:val="Normalnospace"/>
              <w:cnfStyle w:val="000000000000" w:firstRow="0" w:lastRow="0" w:firstColumn="0" w:lastColumn="0" w:oddVBand="0" w:evenVBand="0" w:oddHBand="0" w:evenHBand="0" w:firstRowFirstColumn="0" w:firstRowLastColumn="0" w:lastRowFirstColumn="0" w:lastRowLastColumn="0"/>
            </w:pPr>
          </w:p>
        </w:tc>
      </w:tr>
      <w:tr w:rsidR="00D05238" w:rsidRPr="00AD6385" w14:paraId="5EF4ABBA" w14:textId="77777777" w:rsidTr="00134217">
        <w:tc>
          <w:tcPr>
            <w:cnfStyle w:val="001000000000" w:firstRow="0" w:lastRow="0" w:firstColumn="1" w:lastColumn="0" w:oddVBand="0" w:evenVBand="0" w:oddHBand="0" w:evenHBand="0" w:firstRowFirstColumn="0" w:firstRowLastColumn="0" w:lastRowFirstColumn="0" w:lastRowLastColumn="0"/>
            <w:tcW w:w="2566" w:type="pct"/>
            <w:tcBorders>
              <w:top w:val="nil"/>
              <w:left w:val="single" w:sz="4" w:space="0" w:color="D9D9D9" w:themeColor="background1" w:themeShade="D9"/>
              <w:bottom w:val="nil"/>
            </w:tcBorders>
          </w:tcPr>
          <w:p w14:paraId="263437C7" w14:textId="77777777" w:rsidR="00D05238" w:rsidRPr="00AD6385" w:rsidRDefault="00D05238" w:rsidP="002B1D6C">
            <w:pPr>
              <w:pStyle w:val="Normalnospace"/>
            </w:pPr>
            <w:r w:rsidRPr="00AD6385">
              <w:t>Flat/unit details</w:t>
            </w:r>
          </w:p>
        </w:tc>
        <w:tc>
          <w:tcPr>
            <w:tcW w:w="2434" w:type="pct"/>
          </w:tcPr>
          <w:p w14:paraId="3C4C8770" w14:textId="77777777" w:rsidR="00D05238" w:rsidRPr="00AD6385" w:rsidRDefault="00D05238" w:rsidP="002B1D6C">
            <w:pPr>
              <w:pStyle w:val="Normalnospace"/>
              <w:cnfStyle w:val="000000000000" w:firstRow="0" w:lastRow="0" w:firstColumn="0" w:lastColumn="0" w:oddVBand="0" w:evenVBand="0" w:oddHBand="0" w:evenHBand="0" w:firstRowFirstColumn="0" w:firstRowLastColumn="0" w:lastRowFirstColumn="0" w:lastRowLastColumn="0"/>
            </w:pPr>
          </w:p>
        </w:tc>
      </w:tr>
      <w:tr w:rsidR="00D05238" w:rsidRPr="00AD6385" w14:paraId="63A39272" w14:textId="77777777" w:rsidTr="00134217">
        <w:tc>
          <w:tcPr>
            <w:cnfStyle w:val="001000000000" w:firstRow="0" w:lastRow="0" w:firstColumn="1" w:lastColumn="0" w:oddVBand="0" w:evenVBand="0" w:oddHBand="0" w:evenHBand="0" w:firstRowFirstColumn="0" w:firstRowLastColumn="0" w:lastRowFirstColumn="0" w:lastRowLastColumn="0"/>
            <w:tcW w:w="2566" w:type="pct"/>
            <w:tcBorders>
              <w:top w:val="nil"/>
              <w:left w:val="single" w:sz="4" w:space="0" w:color="D9D9D9" w:themeColor="background1" w:themeShade="D9"/>
              <w:bottom w:val="nil"/>
            </w:tcBorders>
          </w:tcPr>
          <w:p w14:paraId="6B6CE8D1" w14:textId="77777777" w:rsidR="00D05238" w:rsidRPr="00AD6385" w:rsidRDefault="00D05238" w:rsidP="002B1D6C">
            <w:pPr>
              <w:pStyle w:val="Normalnospace"/>
            </w:pPr>
            <w:r w:rsidRPr="00AD6385">
              <w:t>Street or lot number (e.g. 205 or Lot</w:t>
            </w:r>
            <w:r>
              <w:t xml:space="preserve"> </w:t>
            </w:r>
            <w:r w:rsidRPr="00AD6385">
              <w:t>18)</w:t>
            </w:r>
          </w:p>
        </w:tc>
        <w:tc>
          <w:tcPr>
            <w:tcW w:w="2434" w:type="pct"/>
          </w:tcPr>
          <w:p w14:paraId="4C2C897E" w14:textId="77777777" w:rsidR="00D05238" w:rsidRPr="00AD6385" w:rsidRDefault="00D05238" w:rsidP="002B1D6C">
            <w:pPr>
              <w:pStyle w:val="Normalnospace"/>
              <w:cnfStyle w:val="000000000000" w:firstRow="0" w:lastRow="0" w:firstColumn="0" w:lastColumn="0" w:oddVBand="0" w:evenVBand="0" w:oddHBand="0" w:evenHBand="0" w:firstRowFirstColumn="0" w:firstRowLastColumn="0" w:lastRowFirstColumn="0" w:lastRowLastColumn="0"/>
            </w:pPr>
          </w:p>
        </w:tc>
      </w:tr>
      <w:tr w:rsidR="00D05238" w:rsidRPr="00AD6385" w14:paraId="7332F6EC" w14:textId="77777777" w:rsidTr="00134217">
        <w:tc>
          <w:tcPr>
            <w:cnfStyle w:val="001000000000" w:firstRow="0" w:lastRow="0" w:firstColumn="1" w:lastColumn="0" w:oddVBand="0" w:evenVBand="0" w:oddHBand="0" w:evenHBand="0" w:firstRowFirstColumn="0" w:firstRowLastColumn="0" w:lastRowFirstColumn="0" w:lastRowLastColumn="0"/>
            <w:tcW w:w="2566" w:type="pct"/>
            <w:tcBorders>
              <w:top w:val="nil"/>
              <w:left w:val="single" w:sz="4" w:space="0" w:color="D9D9D9" w:themeColor="background1" w:themeShade="D9"/>
              <w:bottom w:val="nil"/>
            </w:tcBorders>
          </w:tcPr>
          <w:p w14:paraId="1535F9EE" w14:textId="77777777" w:rsidR="00D05238" w:rsidRPr="00AD6385" w:rsidRDefault="00D05238" w:rsidP="002B1D6C">
            <w:pPr>
              <w:pStyle w:val="Normalnospace"/>
            </w:pPr>
            <w:r w:rsidRPr="00AD6385">
              <w:t>Street name</w:t>
            </w:r>
          </w:p>
        </w:tc>
        <w:tc>
          <w:tcPr>
            <w:tcW w:w="2434" w:type="pct"/>
          </w:tcPr>
          <w:p w14:paraId="52C1E31F" w14:textId="77777777" w:rsidR="00D05238" w:rsidRPr="00AD6385" w:rsidRDefault="00D05238" w:rsidP="002B1D6C">
            <w:pPr>
              <w:pStyle w:val="Normalnospace"/>
              <w:cnfStyle w:val="000000000000" w:firstRow="0" w:lastRow="0" w:firstColumn="0" w:lastColumn="0" w:oddVBand="0" w:evenVBand="0" w:oddHBand="0" w:evenHBand="0" w:firstRowFirstColumn="0" w:firstRowLastColumn="0" w:lastRowFirstColumn="0" w:lastRowLastColumn="0"/>
            </w:pPr>
          </w:p>
        </w:tc>
      </w:tr>
      <w:tr w:rsidR="00D05238" w:rsidRPr="00AD6385" w14:paraId="1A28AC36" w14:textId="77777777" w:rsidTr="00134217">
        <w:tc>
          <w:tcPr>
            <w:cnfStyle w:val="001000000000" w:firstRow="0" w:lastRow="0" w:firstColumn="1" w:lastColumn="0" w:oddVBand="0" w:evenVBand="0" w:oddHBand="0" w:evenHBand="0" w:firstRowFirstColumn="0" w:firstRowLastColumn="0" w:lastRowFirstColumn="0" w:lastRowLastColumn="0"/>
            <w:tcW w:w="2566" w:type="pct"/>
            <w:tcBorders>
              <w:top w:val="nil"/>
              <w:left w:val="single" w:sz="4" w:space="0" w:color="D9D9D9" w:themeColor="background1" w:themeShade="D9"/>
              <w:bottom w:val="nil"/>
            </w:tcBorders>
          </w:tcPr>
          <w:p w14:paraId="0537B3B3" w14:textId="77777777" w:rsidR="00D05238" w:rsidRPr="00AD6385" w:rsidRDefault="00D05238" w:rsidP="002B1D6C">
            <w:pPr>
              <w:pStyle w:val="Normalnospace"/>
            </w:pPr>
            <w:r w:rsidRPr="00AD6385">
              <w:t>Suburb, locality or town</w:t>
            </w:r>
          </w:p>
        </w:tc>
        <w:tc>
          <w:tcPr>
            <w:tcW w:w="2434" w:type="pct"/>
          </w:tcPr>
          <w:p w14:paraId="44F58629" w14:textId="77777777" w:rsidR="00D05238" w:rsidRPr="00AD6385" w:rsidRDefault="00D05238" w:rsidP="002B1D6C">
            <w:pPr>
              <w:pStyle w:val="Normalnospace"/>
              <w:cnfStyle w:val="000000000000" w:firstRow="0" w:lastRow="0" w:firstColumn="0" w:lastColumn="0" w:oddVBand="0" w:evenVBand="0" w:oddHBand="0" w:evenHBand="0" w:firstRowFirstColumn="0" w:firstRowLastColumn="0" w:lastRowFirstColumn="0" w:lastRowLastColumn="0"/>
            </w:pPr>
          </w:p>
        </w:tc>
      </w:tr>
      <w:tr w:rsidR="00D05238" w:rsidRPr="00AD6385" w14:paraId="37C949DA" w14:textId="77777777" w:rsidTr="00134217">
        <w:tc>
          <w:tcPr>
            <w:cnfStyle w:val="001000000000" w:firstRow="0" w:lastRow="0" w:firstColumn="1" w:lastColumn="0" w:oddVBand="0" w:evenVBand="0" w:oddHBand="0" w:evenHBand="0" w:firstRowFirstColumn="0" w:firstRowLastColumn="0" w:lastRowFirstColumn="0" w:lastRowLastColumn="0"/>
            <w:tcW w:w="2566" w:type="pct"/>
            <w:tcBorders>
              <w:top w:val="nil"/>
              <w:left w:val="single" w:sz="4" w:space="0" w:color="D9D9D9" w:themeColor="background1" w:themeShade="D9"/>
              <w:bottom w:val="nil"/>
            </w:tcBorders>
          </w:tcPr>
          <w:p w14:paraId="25635AE0" w14:textId="77777777" w:rsidR="00D05238" w:rsidRPr="00AD6385" w:rsidRDefault="00D05238" w:rsidP="002B1D6C">
            <w:pPr>
              <w:pStyle w:val="Normalnospace"/>
            </w:pPr>
            <w:r w:rsidRPr="00AD6385">
              <w:t>State/territory</w:t>
            </w:r>
          </w:p>
        </w:tc>
        <w:tc>
          <w:tcPr>
            <w:tcW w:w="2434" w:type="pct"/>
          </w:tcPr>
          <w:p w14:paraId="6FA2133F" w14:textId="77777777" w:rsidR="00D05238" w:rsidRPr="00AD6385" w:rsidRDefault="00D05238" w:rsidP="002B1D6C">
            <w:pPr>
              <w:pStyle w:val="Normalnospace"/>
              <w:cnfStyle w:val="000000000000" w:firstRow="0" w:lastRow="0" w:firstColumn="0" w:lastColumn="0" w:oddVBand="0" w:evenVBand="0" w:oddHBand="0" w:evenHBand="0" w:firstRowFirstColumn="0" w:firstRowLastColumn="0" w:lastRowFirstColumn="0" w:lastRowLastColumn="0"/>
            </w:pPr>
          </w:p>
        </w:tc>
      </w:tr>
      <w:tr w:rsidR="00D05238" w:rsidRPr="00AD6385" w14:paraId="6485CF6A" w14:textId="77777777" w:rsidTr="00134217">
        <w:tc>
          <w:tcPr>
            <w:cnfStyle w:val="001000000000" w:firstRow="0" w:lastRow="0" w:firstColumn="1" w:lastColumn="0" w:oddVBand="0" w:evenVBand="0" w:oddHBand="0" w:evenHBand="0" w:firstRowFirstColumn="0" w:firstRowLastColumn="0" w:lastRowFirstColumn="0" w:lastRowLastColumn="0"/>
            <w:tcW w:w="2566" w:type="pct"/>
            <w:tcBorders>
              <w:top w:val="nil"/>
              <w:left w:val="single" w:sz="4" w:space="0" w:color="D9D9D9" w:themeColor="background1" w:themeShade="D9"/>
              <w:bottom w:val="nil"/>
            </w:tcBorders>
          </w:tcPr>
          <w:p w14:paraId="402314AD" w14:textId="77777777" w:rsidR="00D05238" w:rsidRPr="00AD6385" w:rsidRDefault="00D05238" w:rsidP="002B1D6C">
            <w:pPr>
              <w:pStyle w:val="Normalnospace"/>
            </w:pPr>
            <w:r w:rsidRPr="00AD6385">
              <w:t xml:space="preserve">Postcode </w:t>
            </w:r>
          </w:p>
        </w:tc>
        <w:tc>
          <w:tcPr>
            <w:tcW w:w="2434" w:type="pct"/>
          </w:tcPr>
          <w:p w14:paraId="1CDCFA94" w14:textId="77777777" w:rsidR="00D05238" w:rsidRPr="00AD6385" w:rsidRDefault="00D05238" w:rsidP="002B1D6C">
            <w:pPr>
              <w:pStyle w:val="Normalnospace"/>
              <w:cnfStyle w:val="000000000000" w:firstRow="0" w:lastRow="0" w:firstColumn="0" w:lastColumn="0" w:oddVBand="0" w:evenVBand="0" w:oddHBand="0" w:evenHBand="0" w:firstRowFirstColumn="0" w:firstRowLastColumn="0" w:lastRowFirstColumn="0" w:lastRowLastColumn="0"/>
            </w:pPr>
          </w:p>
        </w:tc>
      </w:tr>
      <w:tr w:rsidR="00D05238" w:rsidRPr="00C564DC" w14:paraId="3D01F820" w14:textId="77777777" w:rsidTr="00134217">
        <w:tc>
          <w:tcPr>
            <w:cnfStyle w:val="001000000000" w:firstRow="0" w:lastRow="0" w:firstColumn="1" w:lastColumn="0" w:oddVBand="0" w:evenVBand="0" w:oddHBand="0" w:evenHBand="0" w:firstRowFirstColumn="0" w:firstRowLastColumn="0" w:lastRowFirstColumn="0" w:lastRowLastColumn="0"/>
            <w:tcW w:w="2566" w:type="pct"/>
            <w:tcBorders>
              <w:top w:val="nil"/>
              <w:left w:val="single" w:sz="4" w:space="0" w:color="D9D9D9" w:themeColor="background1" w:themeShade="D9"/>
              <w:bottom w:val="single" w:sz="4" w:space="0" w:color="D9D9D9" w:themeColor="background1" w:themeShade="D9"/>
            </w:tcBorders>
          </w:tcPr>
          <w:p w14:paraId="7C72F291" w14:textId="77777777" w:rsidR="00D05238" w:rsidRPr="004949C2" w:rsidRDefault="00D05238" w:rsidP="004949C2">
            <w:pPr>
              <w:pStyle w:val="Normalnospace"/>
            </w:pPr>
            <w:r w:rsidRPr="00C564DC">
              <w:t>Country</w:t>
            </w:r>
          </w:p>
        </w:tc>
        <w:tc>
          <w:tcPr>
            <w:tcW w:w="2434" w:type="pct"/>
          </w:tcPr>
          <w:p w14:paraId="60D09571" w14:textId="77777777" w:rsidR="00D05238" w:rsidRPr="00C564DC" w:rsidRDefault="00D05238" w:rsidP="002B1D6C">
            <w:pPr>
              <w:pStyle w:val="Normalnospace"/>
              <w:cnfStyle w:val="000000000000" w:firstRow="0" w:lastRow="0" w:firstColumn="0" w:lastColumn="0" w:oddVBand="0" w:evenVBand="0" w:oddHBand="0" w:evenHBand="0" w:firstRowFirstColumn="0" w:firstRowLastColumn="0" w:lastRowFirstColumn="0" w:lastRowLastColumn="0"/>
            </w:pPr>
          </w:p>
        </w:tc>
      </w:tr>
    </w:tbl>
    <w:tbl>
      <w:tblPr>
        <w:tblStyle w:val="Dataelements"/>
        <w:tblW w:w="0" w:type="auto"/>
        <w:tblLook w:val="04A0" w:firstRow="1" w:lastRow="0" w:firstColumn="1" w:lastColumn="0" w:noHBand="0" w:noVBand="1"/>
      </w:tblPr>
      <w:tblGrid>
        <w:gridCol w:w="1878"/>
        <w:gridCol w:w="1338"/>
        <w:gridCol w:w="2770"/>
        <w:gridCol w:w="2348"/>
      </w:tblGrid>
      <w:tr w:rsidR="00497ED9" w:rsidRPr="00C872E8" w14:paraId="5C25F395" w14:textId="77777777" w:rsidTr="004949C2">
        <w:tc>
          <w:tcPr>
            <w:tcW w:w="0" w:type="auto"/>
          </w:tcPr>
          <w:p w14:paraId="277F01F7" w14:textId="77777777" w:rsidR="00497ED9" w:rsidRPr="00497ED9" w:rsidRDefault="00497ED9" w:rsidP="004949C2">
            <w:pPr>
              <w:pStyle w:val="Dataelementstext"/>
            </w:pPr>
            <w:r w:rsidRPr="00497ED9">
              <w:t>Building/property name</w:t>
            </w:r>
          </w:p>
        </w:tc>
        <w:tc>
          <w:tcPr>
            <w:tcW w:w="0" w:type="auto"/>
          </w:tcPr>
          <w:p w14:paraId="4E7B1840" w14:textId="77777777" w:rsidR="00497ED9" w:rsidRPr="00497ED9" w:rsidRDefault="00497ED9" w:rsidP="004949C2">
            <w:pPr>
              <w:pStyle w:val="Dataelementstext"/>
            </w:pPr>
            <w:r w:rsidRPr="00497ED9">
              <w:t>Flat/unit details</w:t>
            </w:r>
          </w:p>
        </w:tc>
        <w:tc>
          <w:tcPr>
            <w:tcW w:w="0" w:type="auto"/>
          </w:tcPr>
          <w:p w14:paraId="635E3FF1" w14:textId="77777777" w:rsidR="00497ED9" w:rsidRPr="00497ED9" w:rsidRDefault="00497ED9" w:rsidP="004949C2">
            <w:pPr>
              <w:pStyle w:val="Dataelementstext"/>
            </w:pPr>
            <w:r w:rsidRPr="00497ED9">
              <w:t>Street property number / Lot number</w:t>
            </w:r>
          </w:p>
        </w:tc>
        <w:tc>
          <w:tcPr>
            <w:tcW w:w="0" w:type="auto"/>
          </w:tcPr>
          <w:p w14:paraId="31C7E196" w14:textId="77777777" w:rsidR="00497ED9" w:rsidRPr="00497ED9" w:rsidRDefault="00497ED9" w:rsidP="004949C2">
            <w:pPr>
              <w:pStyle w:val="Dataelementstext"/>
            </w:pPr>
            <w:r w:rsidRPr="00497ED9">
              <w:t>Street type code (Street name)</w:t>
            </w:r>
          </w:p>
        </w:tc>
      </w:tr>
    </w:tbl>
    <w:p w14:paraId="36FE8EE5" w14:textId="77777777" w:rsidR="00497ED9" w:rsidRPr="00497ED9" w:rsidRDefault="00497ED9" w:rsidP="004949C2">
      <w:pPr>
        <w:pStyle w:val="Space"/>
        <w:jc w:val="right"/>
      </w:pPr>
    </w:p>
    <w:tbl>
      <w:tblPr>
        <w:tblStyle w:val="Dataelements"/>
        <w:tblW w:w="0" w:type="auto"/>
        <w:tblLook w:val="04A0" w:firstRow="1" w:lastRow="0" w:firstColumn="1" w:lastColumn="0" w:noHBand="0" w:noVBand="1"/>
      </w:tblPr>
      <w:tblGrid>
        <w:gridCol w:w="2160"/>
        <w:gridCol w:w="998"/>
        <w:gridCol w:w="916"/>
        <w:gridCol w:w="1947"/>
      </w:tblGrid>
      <w:tr w:rsidR="00497ED9" w:rsidRPr="00C872E8" w14:paraId="779ACC39" w14:textId="77777777" w:rsidTr="004949C2">
        <w:tc>
          <w:tcPr>
            <w:tcW w:w="0" w:type="auto"/>
          </w:tcPr>
          <w:p w14:paraId="5EBCB304" w14:textId="77777777" w:rsidR="00497ED9" w:rsidRPr="00497ED9" w:rsidRDefault="00497ED9" w:rsidP="004949C2">
            <w:pPr>
              <w:pStyle w:val="Dataelementstext"/>
            </w:pPr>
            <w:r w:rsidRPr="00497ED9">
              <w:t>Suburb name or town name</w:t>
            </w:r>
          </w:p>
        </w:tc>
        <w:tc>
          <w:tcPr>
            <w:tcW w:w="0" w:type="auto"/>
          </w:tcPr>
          <w:p w14:paraId="082C99C4" w14:textId="77777777" w:rsidR="00497ED9" w:rsidRPr="00497ED9" w:rsidRDefault="00497ED9" w:rsidP="004949C2">
            <w:pPr>
              <w:pStyle w:val="Dataelementstext"/>
            </w:pPr>
            <w:r w:rsidRPr="00497ED9">
              <w:t xml:space="preserve">State code </w:t>
            </w:r>
          </w:p>
        </w:tc>
        <w:tc>
          <w:tcPr>
            <w:tcW w:w="0" w:type="auto"/>
          </w:tcPr>
          <w:p w14:paraId="3213AA9A" w14:textId="77777777" w:rsidR="00497ED9" w:rsidRPr="00497ED9" w:rsidRDefault="00497ED9" w:rsidP="004949C2">
            <w:pPr>
              <w:pStyle w:val="Dataelementstext"/>
            </w:pPr>
            <w:r w:rsidRPr="00497ED9">
              <w:t xml:space="preserve">Postcode </w:t>
            </w:r>
          </w:p>
        </w:tc>
        <w:tc>
          <w:tcPr>
            <w:tcW w:w="0" w:type="auto"/>
          </w:tcPr>
          <w:p w14:paraId="3784AAD7" w14:textId="77777777" w:rsidR="00497ED9" w:rsidRPr="00497ED9" w:rsidRDefault="00497ED9" w:rsidP="004949C2">
            <w:pPr>
              <w:pStyle w:val="Dataelementstext"/>
            </w:pPr>
            <w:r w:rsidRPr="00497ED9">
              <w:t>Country of address code</w:t>
            </w:r>
          </w:p>
        </w:tc>
      </w:tr>
    </w:tbl>
    <w:p w14:paraId="1C005681" w14:textId="3048736B" w:rsidR="00D05238" w:rsidRPr="00C564DC" w:rsidRDefault="00D05238" w:rsidP="00F8477B">
      <w:pPr>
        <w:pStyle w:val="Heading3"/>
      </w:pPr>
      <w:r w:rsidRPr="00C564DC">
        <w:t>What is your term (temporary) address (if different from above)?</w:t>
      </w:r>
    </w:p>
    <w:p w14:paraId="540353E6" w14:textId="3408D256" w:rsidR="00D05238" w:rsidRPr="00550B9E" w:rsidRDefault="00D05238" w:rsidP="002B1D6C">
      <w:r w:rsidRPr="00EB35BE">
        <w:t xml:space="preserve">The temporary address you live at during the study period. This should be an Australian address. </w:t>
      </w:r>
      <w:r w:rsidRPr="00550B9E">
        <w:t xml:space="preserve">Please provide the physical address (street number and name, not post-office box.) </w:t>
      </w:r>
    </w:p>
    <w:tbl>
      <w:tblPr>
        <w:tblStyle w:val="ElementTable"/>
        <w:tblW w:w="5000" w:type="pct"/>
        <w:tblLook w:val="00A0" w:firstRow="1" w:lastRow="0" w:firstColumn="1" w:lastColumn="0" w:noHBand="0" w:noVBand="0"/>
      </w:tblPr>
      <w:tblGrid>
        <w:gridCol w:w="4530"/>
        <w:gridCol w:w="4531"/>
      </w:tblGrid>
      <w:tr w:rsidR="00C94401" w:rsidRPr="00C564DC" w14:paraId="6BDB47FF" w14:textId="23A81148" w:rsidTr="00134217">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D9D9D9" w:themeColor="background1" w:themeShade="D9"/>
              <w:left w:val="single" w:sz="4" w:space="0" w:color="D9D9D9" w:themeColor="background1" w:themeShade="D9"/>
              <w:bottom w:val="nil"/>
            </w:tcBorders>
          </w:tcPr>
          <w:p w14:paraId="5D06E064" w14:textId="4FED53A1" w:rsidR="00C94401" w:rsidRPr="00C564DC" w:rsidRDefault="00C94401" w:rsidP="002B1D6C">
            <w:pPr>
              <w:pStyle w:val="Normalnospace"/>
            </w:pPr>
            <w:r w:rsidRPr="00C564DC">
              <w:t>Building/property name</w:t>
            </w:r>
          </w:p>
        </w:tc>
        <w:tc>
          <w:tcPr>
            <w:tcW w:w="2500" w:type="pct"/>
          </w:tcPr>
          <w:p w14:paraId="01ABC4DC" w14:textId="5EAE3003" w:rsidR="00C94401" w:rsidRPr="00C564DC" w:rsidRDefault="00C94401" w:rsidP="002B1D6C">
            <w:pPr>
              <w:pStyle w:val="Normalnospace"/>
              <w:cnfStyle w:val="000000000000" w:firstRow="0" w:lastRow="0" w:firstColumn="0" w:lastColumn="0" w:oddVBand="0" w:evenVBand="0" w:oddHBand="0" w:evenHBand="0" w:firstRowFirstColumn="0" w:firstRowLastColumn="0" w:lastRowFirstColumn="0" w:lastRowLastColumn="0"/>
            </w:pPr>
          </w:p>
        </w:tc>
      </w:tr>
      <w:tr w:rsidR="00C94401" w:rsidRPr="00C564DC" w14:paraId="227B459E" w14:textId="39B1DEBC" w:rsidTr="00134217">
        <w:tc>
          <w:tcPr>
            <w:cnfStyle w:val="001000000000" w:firstRow="0" w:lastRow="0" w:firstColumn="1" w:lastColumn="0" w:oddVBand="0" w:evenVBand="0" w:oddHBand="0" w:evenHBand="0" w:firstRowFirstColumn="0" w:firstRowLastColumn="0" w:lastRowFirstColumn="0" w:lastRowLastColumn="0"/>
            <w:tcW w:w="2500" w:type="pct"/>
            <w:tcBorders>
              <w:top w:val="nil"/>
              <w:left w:val="single" w:sz="4" w:space="0" w:color="D9D9D9" w:themeColor="background1" w:themeShade="D9"/>
              <w:bottom w:val="nil"/>
            </w:tcBorders>
          </w:tcPr>
          <w:p w14:paraId="56660283" w14:textId="2846E9FC" w:rsidR="00C94401" w:rsidRPr="00C564DC" w:rsidRDefault="00C94401" w:rsidP="002B1D6C">
            <w:pPr>
              <w:pStyle w:val="Normalnospace"/>
            </w:pPr>
            <w:r w:rsidRPr="00C564DC">
              <w:t>Flat/unit details</w:t>
            </w:r>
          </w:p>
        </w:tc>
        <w:tc>
          <w:tcPr>
            <w:tcW w:w="2500" w:type="pct"/>
          </w:tcPr>
          <w:p w14:paraId="77BAB666" w14:textId="438B3499" w:rsidR="00C94401" w:rsidRPr="00C564DC" w:rsidRDefault="00C94401" w:rsidP="002B1D6C">
            <w:pPr>
              <w:pStyle w:val="Normalnospace"/>
              <w:cnfStyle w:val="000000000000" w:firstRow="0" w:lastRow="0" w:firstColumn="0" w:lastColumn="0" w:oddVBand="0" w:evenVBand="0" w:oddHBand="0" w:evenHBand="0" w:firstRowFirstColumn="0" w:firstRowLastColumn="0" w:lastRowFirstColumn="0" w:lastRowLastColumn="0"/>
            </w:pPr>
          </w:p>
        </w:tc>
      </w:tr>
      <w:tr w:rsidR="00C94401" w:rsidRPr="00C564DC" w14:paraId="6D7F0E9F" w14:textId="4C00BBEF" w:rsidTr="00134217">
        <w:tc>
          <w:tcPr>
            <w:cnfStyle w:val="001000000000" w:firstRow="0" w:lastRow="0" w:firstColumn="1" w:lastColumn="0" w:oddVBand="0" w:evenVBand="0" w:oddHBand="0" w:evenHBand="0" w:firstRowFirstColumn="0" w:firstRowLastColumn="0" w:lastRowFirstColumn="0" w:lastRowLastColumn="0"/>
            <w:tcW w:w="2500" w:type="pct"/>
            <w:tcBorders>
              <w:top w:val="nil"/>
              <w:left w:val="single" w:sz="4" w:space="0" w:color="D9D9D9" w:themeColor="background1" w:themeShade="D9"/>
              <w:bottom w:val="nil"/>
            </w:tcBorders>
          </w:tcPr>
          <w:p w14:paraId="6E2A72B2" w14:textId="70823A39" w:rsidR="00C94401" w:rsidRPr="00C564DC" w:rsidRDefault="00C94401" w:rsidP="002B1D6C">
            <w:pPr>
              <w:pStyle w:val="Normalnospace"/>
            </w:pPr>
            <w:r w:rsidRPr="00C564DC">
              <w:t>Street or lot number (e.g. 205 or Lot 118)</w:t>
            </w:r>
          </w:p>
        </w:tc>
        <w:tc>
          <w:tcPr>
            <w:tcW w:w="2500" w:type="pct"/>
          </w:tcPr>
          <w:p w14:paraId="533697B7" w14:textId="4F008AA0" w:rsidR="00C94401" w:rsidRPr="00C564DC" w:rsidRDefault="00C94401" w:rsidP="002B1D6C">
            <w:pPr>
              <w:pStyle w:val="Normalnospace"/>
              <w:cnfStyle w:val="000000000000" w:firstRow="0" w:lastRow="0" w:firstColumn="0" w:lastColumn="0" w:oddVBand="0" w:evenVBand="0" w:oddHBand="0" w:evenHBand="0" w:firstRowFirstColumn="0" w:firstRowLastColumn="0" w:lastRowFirstColumn="0" w:lastRowLastColumn="0"/>
            </w:pPr>
          </w:p>
        </w:tc>
      </w:tr>
      <w:tr w:rsidR="00C94401" w:rsidRPr="00C564DC" w14:paraId="25E2C727" w14:textId="67A8E6B9" w:rsidTr="00134217">
        <w:tc>
          <w:tcPr>
            <w:cnfStyle w:val="001000000000" w:firstRow="0" w:lastRow="0" w:firstColumn="1" w:lastColumn="0" w:oddVBand="0" w:evenVBand="0" w:oddHBand="0" w:evenHBand="0" w:firstRowFirstColumn="0" w:firstRowLastColumn="0" w:lastRowFirstColumn="0" w:lastRowLastColumn="0"/>
            <w:tcW w:w="2500" w:type="pct"/>
            <w:tcBorders>
              <w:top w:val="nil"/>
              <w:left w:val="single" w:sz="4" w:space="0" w:color="D9D9D9" w:themeColor="background1" w:themeShade="D9"/>
              <w:bottom w:val="nil"/>
            </w:tcBorders>
          </w:tcPr>
          <w:p w14:paraId="3E60E29F" w14:textId="655B4C91" w:rsidR="00C94401" w:rsidRPr="00C564DC" w:rsidRDefault="00C94401" w:rsidP="002B1D6C">
            <w:pPr>
              <w:pStyle w:val="Normalnospace"/>
            </w:pPr>
            <w:r w:rsidRPr="00C564DC">
              <w:t>Street name</w:t>
            </w:r>
          </w:p>
        </w:tc>
        <w:tc>
          <w:tcPr>
            <w:tcW w:w="2500" w:type="pct"/>
          </w:tcPr>
          <w:p w14:paraId="55A828C3" w14:textId="7A953216" w:rsidR="00C94401" w:rsidRPr="00C564DC" w:rsidRDefault="00C94401" w:rsidP="002B1D6C">
            <w:pPr>
              <w:pStyle w:val="Normalnospace"/>
              <w:cnfStyle w:val="000000000000" w:firstRow="0" w:lastRow="0" w:firstColumn="0" w:lastColumn="0" w:oddVBand="0" w:evenVBand="0" w:oddHBand="0" w:evenHBand="0" w:firstRowFirstColumn="0" w:firstRowLastColumn="0" w:lastRowFirstColumn="0" w:lastRowLastColumn="0"/>
            </w:pPr>
          </w:p>
        </w:tc>
      </w:tr>
      <w:tr w:rsidR="00C94401" w:rsidRPr="00C564DC" w14:paraId="5A7F7B71" w14:textId="7CDF85B7" w:rsidTr="00134217">
        <w:tc>
          <w:tcPr>
            <w:cnfStyle w:val="001000000000" w:firstRow="0" w:lastRow="0" w:firstColumn="1" w:lastColumn="0" w:oddVBand="0" w:evenVBand="0" w:oddHBand="0" w:evenHBand="0" w:firstRowFirstColumn="0" w:firstRowLastColumn="0" w:lastRowFirstColumn="0" w:lastRowLastColumn="0"/>
            <w:tcW w:w="2500" w:type="pct"/>
            <w:tcBorders>
              <w:top w:val="nil"/>
              <w:left w:val="single" w:sz="4" w:space="0" w:color="D9D9D9" w:themeColor="background1" w:themeShade="D9"/>
              <w:bottom w:val="nil"/>
            </w:tcBorders>
          </w:tcPr>
          <w:p w14:paraId="07FEF166" w14:textId="3B0FC24F" w:rsidR="00C94401" w:rsidRPr="00C564DC" w:rsidRDefault="00C94401" w:rsidP="002B1D6C">
            <w:pPr>
              <w:pStyle w:val="Normalnospace"/>
            </w:pPr>
            <w:r w:rsidRPr="00C564DC">
              <w:t>Suburb, locality or town</w:t>
            </w:r>
          </w:p>
        </w:tc>
        <w:tc>
          <w:tcPr>
            <w:tcW w:w="2500" w:type="pct"/>
          </w:tcPr>
          <w:p w14:paraId="2619C494" w14:textId="669E1B1A" w:rsidR="00C94401" w:rsidRPr="00C564DC" w:rsidRDefault="00C94401" w:rsidP="002B1D6C">
            <w:pPr>
              <w:pStyle w:val="Normalnospace"/>
              <w:cnfStyle w:val="000000000000" w:firstRow="0" w:lastRow="0" w:firstColumn="0" w:lastColumn="0" w:oddVBand="0" w:evenVBand="0" w:oddHBand="0" w:evenHBand="0" w:firstRowFirstColumn="0" w:firstRowLastColumn="0" w:lastRowFirstColumn="0" w:lastRowLastColumn="0"/>
            </w:pPr>
          </w:p>
        </w:tc>
      </w:tr>
      <w:tr w:rsidR="00C94401" w:rsidRPr="00C564DC" w14:paraId="55432D36" w14:textId="59CEE490" w:rsidTr="00134217">
        <w:tc>
          <w:tcPr>
            <w:cnfStyle w:val="001000000000" w:firstRow="0" w:lastRow="0" w:firstColumn="1" w:lastColumn="0" w:oddVBand="0" w:evenVBand="0" w:oddHBand="0" w:evenHBand="0" w:firstRowFirstColumn="0" w:firstRowLastColumn="0" w:lastRowFirstColumn="0" w:lastRowLastColumn="0"/>
            <w:tcW w:w="2500" w:type="pct"/>
            <w:tcBorders>
              <w:top w:val="nil"/>
              <w:left w:val="single" w:sz="4" w:space="0" w:color="D9D9D9" w:themeColor="background1" w:themeShade="D9"/>
              <w:bottom w:val="nil"/>
            </w:tcBorders>
          </w:tcPr>
          <w:p w14:paraId="67AF9064" w14:textId="48D55686" w:rsidR="00C94401" w:rsidRPr="00C564DC" w:rsidRDefault="00C94401" w:rsidP="002B1D6C">
            <w:pPr>
              <w:pStyle w:val="Normalnospace"/>
            </w:pPr>
            <w:r w:rsidRPr="00C564DC">
              <w:t>State/territory</w:t>
            </w:r>
          </w:p>
        </w:tc>
        <w:tc>
          <w:tcPr>
            <w:tcW w:w="2500" w:type="pct"/>
          </w:tcPr>
          <w:p w14:paraId="712349B7" w14:textId="3B654159" w:rsidR="00C94401" w:rsidRPr="00C564DC" w:rsidRDefault="00C94401" w:rsidP="002B1D6C">
            <w:pPr>
              <w:pStyle w:val="Normalnospace"/>
              <w:cnfStyle w:val="000000000000" w:firstRow="0" w:lastRow="0" w:firstColumn="0" w:lastColumn="0" w:oddVBand="0" w:evenVBand="0" w:oddHBand="0" w:evenHBand="0" w:firstRowFirstColumn="0" w:firstRowLastColumn="0" w:lastRowFirstColumn="0" w:lastRowLastColumn="0"/>
            </w:pPr>
          </w:p>
        </w:tc>
      </w:tr>
      <w:tr w:rsidR="00C94401" w:rsidRPr="00C564DC" w14:paraId="29AB255C" w14:textId="3ECF82CA" w:rsidTr="00134217">
        <w:tc>
          <w:tcPr>
            <w:cnfStyle w:val="001000000000" w:firstRow="0" w:lastRow="0" w:firstColumn="1" w:lastColumn="0" w:oddVBand="0" w:evenVBand="0" w:oddHBand="0" w:evenHBand="0" w:firstRowFirstColumn="0" w:firstRowLastColumn="0" w:lastRowFirstColumn="0" w:lastRowLastColumn="0"/>
            <w:tcW w:w="2500" w:type="pct"/>
            <w:tcBorders>
              <w:top w:val="nil"/>
              <w:left w:val="single" w:sz="4" w:space="0" w:color="D9D9D9" w:themeColor="background1" w:themeShade="D9"/>
              <w:bottom w:val="single" w:sz="4" w:space="0" w:color="D9D9D9" w:themeColor="background1" w:themeShade="D9"/>
            </w:tcBorders>
          </w:tcPr>
          <w:p w14:paraId="0D2A4524" w14:textId="0C6D1A92" w:rsidR="00C94401" w:rsidRPr="00C564DC" w:rsidRDefault="00C94401" w:rsidP="002B1D6C">
            <w:pPr>
              <w:pStyle w:val="Normalnospace"/>
            </w:pPr>
            <w:r w:rsidRPr="00C564DC">
              <w:t>Postcode</w:t>
            </w:r>
          </w:p>
        </w:tc>
        <w:tc>
          <w:tcPr>
            <w:tcW w:w="2500" w:type="pct"/>
          </w:tcPr>
          <w:p w14:paraId="39D94391" w14:textId="50A10ADC" w:rsidR="00C94401" w:rsidRPr="00C564DC" w:rsidRDefault="00C94401" w:rsidP="002B1D6C">
            <w:pPr>
              <w:pStyle w:val="Normalnospace"/>
              <w:cnfStyle w:val="000000000000" w:firstRow="0" w:lastRow="0" w:firstColumn="0" w:lastColumn="0" w:oddVBand="0" w:evenVBand="0" w:oddHBand="0" w:evenHBand="0" w:firstRowFirstColumn="0" w:firstRowLastColumn="0" w:lastRowFirstColumn="0" w:lastRowLastColumn="0"/>
            </w:pPr>
          </w:p>
        </w:tc>
      </w:tr>
    </w:tbl>
    <w:tbl>
      <w:tblPr>
        <w:tblStyle w:val="Dataelements"/>
        <w:tblW w:w="0" w:type="auto"/>
        <w:tblLook w:val="04A0" w:firstRow="1" w:lastRow="0" w:firstColumn="1" w:lastColumn="0" w:noHBand="0" w:noVBand="1"/>
      </w:tblPr>
      <w:tblGrid>
        <w:gridCol w:w="1878"/>
        <w:gridCol w:w="1338"/>
        <w:gridCol w:w="2770"/>
        <w:gridCol w:w="2348"/>
      </w:tblGrid>
      <w:tr w:rsidR="00497ED9" w:rsidRPr="00C872E8" w14:paraId="1738658C" w14:textId="77777777">
        <w:tc>
          <w:tcPr>
            <w:tcW w:w="0" w:type="auto"/>
          </w:tcPr>
          <w:p w14:paraId="2A35E617" w14:textId="047FA7F1" w:rsidR="00497ED9" w:rsidRPr="00497ED9" w:rsidRDefault="00497ED9" w:rsidP="002B1D6C">
            <w:pPr>
              <w:pStyle w:val="Dataelementstext"/>
            </w:pPr>
            <w:r w:rsidRPr="00497ED9">
              <w:t>Building/property name</w:t>
            </w:r>
          </w:p>
        </w:tc>
        <w:tc>
          <w:tcPr>
            <w:tcW w:w="0" w:type="auto"/>
          </w:tcPr>
          <w:p w14:paraId="70C8DCD0" w14:textId="1C20D586" w:rsidR="00497ED9" w:rsidRPr="00497ED9" w:rsidRDefault="00497ED9" w:rsidP="002B1D6C">
            <w:pPr>
              <w:pStyle w:val="Dataelementstext"/>
            </w:pPr>
            <w:r w:rsidRPr="00497ED9">
              <w:t>Flat/unit details</w:t>
            </w:r>
          </w:p>
        </w:tc>
        <w:tc>
          <w:tcPr>
            <w:tcW w:w="0" w:type="auto"/>
          </w:tcPr>
          <w:p w14:paraId="64CC1D4F" w14:textId="164E402F" w:rsidR="00497ED9" w:rsidRPr="00497ED9" w:rsidRDefault="00497ED9" w:rsidP="002B1D6C">
            <w:pPr>
              <w:pStyle w:val="Dataelementstext"/>
            </w:pPr>
            <w:r w:rsidRPr="00497ED9">
              <w:t>Street property number / Lot number</w:t>
            </w:r>
          </w:p>
        </w:tc>
        <w:tc>
          <w:tcPr>
            <w:tcW w:w="0" w:type="auto"/>
          </w:tcPr>
          <w:p w14:paraId="058D4262" w14:textId="67E1BC83" w:rsidR="00497ED9" w:rsidRPr="00497ED9" w:rsidRDefault="00497ED9" w:rsidP="002B1D6C">
            <w:pPr>
              <w:pStyle w:val="Dataelementstext"/>
            </w:pPr>
            <w:r w:rsidRPr="00497ED9">
              <w:t>Street type code (Street name)</w:t>
            </w:r>
          </w:p>
        </w:tc>
      </w:tr>
    </w:tbl>
    <w:p w14:paraId="699C6B52" w14:textId="49EE96AD" w:rsidR="00497ED9" w:rsidRPr="00497ED9" w:rsidRDefault="00497ED9" w:rsidP="00725957">
      <w:pPr>
        <w:pStyle w:val="Space"/>
      </w:pPr>
    </w:p>
    <w:tbl>
      <w:tblPr>
        <w:tblStyle w:val="Dataelements"/>
        <w:tblW w:w="0" w:type="auto"/>
        <w:tblLook w:val="04A0" w:firstRow="1" w:lastRow="0" w:firstColumn="1" w:lastColumn="0" w:noHBand="0" w:noVBand="1"/>
      </w:tblPr>
      <w:tblGrid>
        <w:gridCol w:w="2160"/>
        <w:gridCol w:w="998"/>
        <w:gridCol w:w="916"/>
        <w:gridCol w:w="1947"/>
      </w:tblGrid>
      <w:tr w:rsidR="00497ED9" w:rsidRPr="00C872E8" w14:paraId="5B8130A7" w14:textId="77777777">
        <w:tc>
          <w:tcPr>
            <w:tcW w:w="0" w:type="auto"/>
          </w:tcPr>
          <w:p w14:paraId="30CE2339" w14:textId="55DDD829" w:rsidR="00497ED9" w:rsidRPr="00497ED9" w:rsidRDefault="00497ED9" w:rsidP="002B1D6C">
            <w:pPr>
              <w:pStyle w:val="Dataelementstext"/>
            </w:pPr>
            <w:r w:rsidRPr="00497ED9">
              <w:t>Suburb name or town name</w:t>
            </w:r>
          </w:p>
        </w:tc>
        <w:tc>
          <w:tcPr>
            <w:tcW w:w="0" w:type="auto"/>
          </w:tcPr>
          <w:p w14:paraId="6F2A13E7" w14:textId="1D5BA821" w:rsidR="00497ED9" w:rsidRPr="00497ED9" w:rsidRDefault="00497ED9" w:rsidP="002B1D6C">
            <w:pPr>
              <w:pStyle w:val="Dataelementstext"/>
            </w:pPr>
            <w:r w:rsidRPr="00497ED9">
              <w:t xml:space="preserve">State code </w:t>
            </w:r>
          </w:p>
        </w:tc>
        <w:tc>
          <w:tcPr>
            <w:tcW w:w="0" w:type="auto"/>
          </w:tcPr>
          <w:p w14:paraId="3C4A68B9" w14:textId="1F82FA37" w:rsidR="00497ED9" w:rsidRPr="00497ED9" w:rsidRDefault="00497ED9" w:rsidP="002B1D6C">
            <w:pPr>
              <w:pStyle w:val="Dataelementstext"/>
            </w:pPr>
            <w:r w:rsidRPr="00497ED9">
              <w:t xml:space="preserve">Postcode </w:t>
            </w:r>
          </w:p>
        </w:tc>
        <w:tc>
          <w:tcPr>
            <w:tcW w:w="0" w:type="auto"/>
          </w:tcPr>
          <w:p w14:paraId="0DA058F4" w14:textId="05695FDA" w:rsidR="00497ED9" w:rsidRPr="00497ED9" w:rsidRDefault="00497ED9" w:rsidP="002B1D6C">
            <w:pPr>
              <w:pStyle w:val="Dataelementstext"/>
            </w:pPr>
            <w:r w:rsidRPr="00497ED9">
              <w:t>Country of address code</w:t>
            </w:r>
          </w:p>
        </w:tc>
      </w:tr>
    </w:tbl>
    <w:p w14:paraId="60E33463" w14:textId="77777777" w:rsidR="00D05238" w:rsidRPr="000C470E" w:rsidRDefault="00D05238" w:rsidP="00F8477B">
      <w:pPr>
        <w:pStyle w:val="Heading3"/>
        <w:pageBreakBefore/>
      </w:pPr>
      <w:r w:rsidRPr="000C470E">
        <w:lastRenderedPageBreak/>
        <w:t xml:space="preserve">What is your postal address (if </w:t>
      </w:r>
      <w:r w:rsidRPr="00B60E14">
        <w:t>different</w:t>
      </w:r>
      <w:r w:rsidRPr="000C470E">
        <w:t xml:space="preserve"> from above)?</w:t>
      </w:r>
    </w:p>
    <w:tbl>
      <w:tblPr>
        <w:tblStyle w:val="ElementTable"/>
        <w:tblW w:w="5000" w:type="pct"/>
        <w:tblLook w:val="00A0" w:firstRow="1" w:lastRow="0" w:firstColumn="1" w:lastColumn="0" w:noHBand="0" w:noVBand="0"/>
      </w:tblPr>
      <w:tblGrid>
        <w:gridCol w:w="4530"/>
        <w:gridCol w:w="4531"/>
      </w:tblGrid>
      <w:tr w:rsidR="00C94401" w:rsidRPr="00D9351A" w14:paraId="2EF8B51C" w14:textId="2A7BC99E" w:rsidTr="00134217">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D9D9D9" w:themeColor="background1" w:themeShade="D9"/>
              <w:left w:val="single" w:sz="4" w:space="0" w:color="D9D9D9" w:themeColor="background1" w:themeShade="D9"/>
              <w:bottom w:val="nil"/>
            </w:tcBorders>
          </w:tcPr>
          <w:p w14:paraId="075DA7BD" w14:textId="77777777" w:rsidR="00C94401" w:rsidRPr="00D9351A" w:rsidRDefault="00C94401" w:rsidP="002B1D6C">
            <w:pPr>
              <w:pStyle w:val="Normalnospace"/>
            </w:pPr>
            <w:r w:rsidRPr="00D9351A">
              <w:t>Building/property name</w:t>
            </w:r>
          </w:p>
        </w:tc>
        <w:tc>
          <w:tcPr>
            <w:tcW w:w="2500" w:type="pct"/>
          </w:tcPr>
          <w:p w14:paraId="69F26F2A" w14:textId="77777777" w:rsidR="00C94401" w:rsidRPr="00D9351A" w:rsidRDefault="00C94401" w:rsidP="002B1D6C">
            <w:pPr>
              <w:pStyle w:val="Normalnospace"/>
              <w:cnfStyle w:val="000000000000" w:firstRow="0" w:lastRow="0" w:firstColumn="0" w:lastColumn="0" w:oddVBand="0" w:evenVBand="0" w:oddHBand="0" w:evenHBand="0" w:firstRowFirstColumn="0" w:firstRowLastColumn="0" w:lastRowFirstColumn="0" w:lastRowLastColumn="0"/>
            </w:pPr>
          </w:p>
        </w:tc>
      </w:tr>
      <w:tr w:rsidR="00C94401" w:rsidRPr="00D9351A" w14:paraId="7E8F648E" w14:textId="5817121E" w:rsidTr="00134217">
        <w:tc>
          <w:tcPr>
            <w:cnfStyle w:val="001000000000" w:firstRow="0" w:lastRow="0" w:firstColumn="1" w:lastColumn="0" w:oddVBand="0" w:evenVBand="0" w:oddHBand="0" w:evenHBand="0" w:firstRowFirstColumn="0" w:firstRowLastColumn="0" w:lastRowFirstColumn="0" w:lastRowLastColumn="0"/>
            <w:tcW w:w="2500" w:type="pct"/>
            <w:tcBorders>
              <w:top w:val="nil"/>
              <w:left w:val="single" w:sz="4" w:space="0" w:color="D9D9D9" w:themeColor="background1" w:themeShade="D9"/>
              <w:bottom w:val="nil"/>
            </w:tcBorders>
          </w:tcPr>
          <w:p w14:paraId="1648B689" w14:textId="77777777" w:rsidR="00C94401" w:rsidRPr="00D9351A" w:rsidRDefault="00C94401" w:rsidP="002B1D6C">
            <w:pPr>
              <w:pStyle w:val="Normalnospace"/>
            </w:pPr>
            <w:r w:rsidRPr="00D9351A">
              <w:t>Flat/unit details</w:t>
            </w:r>
          </w:p>
        </w:tc>
        <w:tc>
          <w:tcPr>
            <w:tcW w:w="2500" w:type="pct"/>
          </w:tcPr>
          <w:p w14:paraId="081EEC55" w14:textId="77777777" w:rsidR="00C94401" w:rsidRPr="00D9351A" w:rsidRDefault="00C94401" w:rsidP="002B1D6C">
            <w:pPr>
              <w:pStyle w:val="Normalnospace"/>
              <w:cnfStyle w:val="000000000000" w:firstRow="0" w:lastRow="0" w:firstColumn="0" w:lastColumn="0" w:oddVBand="0" w:evenVBand="0" w:oddHBand="0" w:evenHBand="0" w:firstRowFirstColumn="0" w:firstRowLastColumn="0" w:lastRowFirstColumn="0" w:lastRowLastColumn="0"/>
            </w:pPr>
          </w:p>
        </w:tc>
      </w:tr>
      <w:tr w:rsidR="00C94401" w:rsidRPr="00D9351A" w14:paraId="65CE97E7" w14:textId="03DA6B40" w:rsidTr="00134217">
        <w:tc>
          <w:tcPr>
            <w:cnfStyle w:val="001000000000" w:firstRow="0" w:lastRow="0" w:firstColumn="1" w:lastColumn="0" w:oddVBand="0" w:evenVBand="0" w:oddHBand="0" w:evenHBand="0" w:firstRowFirstColumn="0" w:firstRowLastColumn="0" w:lastRowFirstColumn="0" w:lastRowLastColumn="0"/>
            <w:tcW w:w="2500" w:type="pct"/>
            <w:tcBorders>
              <w:top w:val="nil"/>
              <w:left w:val="single" w:sz="4" w:space="0" w:color="D9D9D9" w:themeColor="background1" w:themeShade="D9"/>
              <w:bottom w:val="nil"/>
            </w:tcBorders>
          </w:tcPr>
          <w:p w14:paraId="5E11A407" w14:textId="77777777" w:rsidR="00C94401" w:rsidRPr="00D9351A" w:rsidRDefault="00C94401" w:rsidP="002B1D6C">
            <w:pPr>
              <w:pStyle w:val="Normalnospace"/>
            </w:pPr>
            <w:r w:rsidRPr="00D9351A">
              <w:t>Street or lot number (e.g. 205 or Lot 118)</w:t>
            </w:r>
          </w:p>
        </w:tc>
        <w:tc>
          <w:tcPr>
            <w:tcW w:w="2500" w:type="pct"/>
          </w:tcPr>
          <w:p w14:paraId="6D51253B" w14:textId="77777777" w:rsidR="00C94401" w:rsidRPr="00D9351A" w:rsidRDefault="00C94401" w:rsidP="002B1D6C">
            <w:pPr>
              <w:pStyle w:val="Normalnospace"/>
              <w:cnfStyle w:val="000000000000" w:firstRow="0" w:lastRow="0" w:firstColumn="0" w:lastColumn="0" w:oddVBand="0" w:evenVBand="0" w:oddHBand="0" w:evenHBand="0" w:firstRowFirstColumn="0" w:firstRowLastColumn="0" w:lastRowFirstColumn="0" w:lastRowLastColumn="0"/>
            </w:pPr>
          </w:p>
        </w:tc>
      </w:tr>
      <w:tr w:rsidR="00C94401" w:rsidRPr="00D9351A" w14:paraId="26C9F6BE" w14:textId="68718B2E" w:rsidTr="00134217">
        <w:tc>
          <w:tcPr>
            <w:cnfStyle w:val="001000000000" w:firstRow="0" w:lastRow="0" w:firstColumn="1" w:lastColumn="0" w:oddVBand="0" w:evenVBand="0" w:oddHBand="0" w:evenHBand="0" w:firstRowFirstColumn="0" w:firstRowLastColumn="0" w:lastRowFirstColumn="0" w:lastRowLastColumn="0"/>
            <w:tcW w:w="2500" w:type="pct"/>
            <w:tcBorders>
              <w:top w:val="nil"/>
              <w:left w:val="single" w:sz="4" w:space="0" w:color="D9D9D9" w:themeColor="background1" w:themeShade="D9"/>
              <w:bottom w:val="nil"/>
            </w:tcBorders>
          </w:tcPr>
          <w:p w14:paraId="41A66052" w14:textId="77777777" w:rsidR="00C94401" w:rsidRPr="00D9351A" w:rsidRDefault="00C94401" w:rsidP="002B1D6C">
            <w:pPr>
              <w:pStyle w:val="Normalnospace"/>
            </w:pPr>
            <w:r w:rsidRPr="00D9351A">
              <w:t>Street name</w:t>
            </w:r>
          </w:p>
        </w:tc>
        <w:tc>
          <w:tcPr>
            <w:tcW w:w="2500" w:type="pct"/>
          </w:tcPr>
          <w:p w14:paraId="66F561D0" w14:textId="77777777" w:rsidR="00C94401" w:rsidRPr="00D9351A" w:rsidRDefault="00C94401" w:rsidP="002B1D6C">
            <w:pPr>
              <w:pStyle w:val="Normalnospace"/>
              <w:cnfStyle w:val="000000000000" w:firstRow="0" w:lastRow="0" w:firstColumn="0" w:lastColumn="0" w:oddVBand="0" w:evenVBand="0" w:oddHBand="0" w:evenHBand="0" w:firstRowFirstColumn="0" w:firstRowLastColumn="0" w:lastRowFirstColumn="0" w:lastRowLastColumn="0"/>
            </w:pPr>
          </w:p>
        </w:tc>
      </w:tr>
      <w:tr w:rsidR="00C94401" w:rsidRPr="00D9351A" w14:paraId="31EF1E17" w14:textId="048C3992" w:rsidTr="00134217">
        <w:tc>
          <w:tcPr>
            <w:cnfStyle w:val="001000000000" w:firstRow="0" w:lastRow="0" w:firstColumn="1" w:lastColumn="0" w:oddVBand="0" w:evenVBand="0" w:oddHBand="0" w:evenHBand="0" w:firstRowFirstColumn="0" w:firstRowLastColumn="0" w:lastRowFirstColumn="0" w:lastRowLastColumn="0"/>
            <w:tcW w:w="2500" w:type="pct"/>
            <w:tcBorders>
              <w:top w:val="nil"/>
              <w:left w:val="single" w:sz="4" w:space="0" w:color="D9D9D9" w:themeColor="background1" w:themeShade="D9"/>
              <w:bottom w:val="nil"/>
            </w:tcBorders>
          </w:tcPr>
          <w:p w14:paraId="2D0B9F68" w14:textId="77777777" w:rsidR="00C94401" w:rsidRPr="00D9351A" w:rsidRDefault="00C94401" w:rsidP="002B1D6C">
            <w:pPr>
              <w:pStyle w:val="Normalnospace"/>
            </w:pPr>
            <w:r w:rsidRPr="00D9351A">
              <w:t>Postal delivery information (e.g. PO Box 254)</w:t>
            </w:r>
          </w:p>
        </w:tc>
        <w:tc>
          <w:tcPr>
            <w:tcW w:w="2500" w:type="pct"/>
          </w:tcPr>
          <w:p w14:paraId="12895847" w14:textId="77777777" w:rsidR="00C94401" w:rsidRPr="00D9351A" w:rsidRDefault="00C94401" w:rsidP="002B1D6C">
            <w:pPr>
              <w:pStyle w:val="Normalnospace"/>
              <w:cnfStyle w:val="000000000000" w:firstRow="0" w:lastRow="0" w:firstColumn="0" w:lastColumn="0" w:oddVBand="0" w:evenVBand="0" w:oddHBand="0" w:evenHBand="0" w:firstRowFirstColumn="0" w:firstRowLastColumn="0" w:lastRowFirstColumn="0" w:lastRowLastColumn="0"/>
            </w:pPr>
          </w:p>
        </w:tc>
      </w:tr>
      <w:tr w:rsidR="00C94401" w:rsidRPr="00D9351A" w14:paraId="7B4658AB" w14:textId="45D08320" w:rsidTr="00134217">
        <w:tc>
          <w:tcPr>
            <w:cnfStyle w:val="001000000000" w:firstRow="0" w:lastRow="0" w:firstColumn="1" w:lastColumn="0" w:oddVBand="0" w:evenVBand="0" w:oddHBand="0" w:evenHBand="0" w:firstRowFirstColumn="0" w:firstRowLastColumn="0" w:lastRowFirstColumn="0" w:lastRowLastColumn="0"/>
            <w:tcW w:w="2500" w:type="pct"/>
            <w:tcBorders>
              <w:top w:val="nil"/>
              <w:left w:val="single" w:sz="4" w:space="0" w:color="D9D9D9" w:themeColor="background1" w:themeShade="D9"/>
              <w:bottom w:val="nil"/>
            </w:tcBorders>
          </w:tcPr>
          <w:p w14:paraId="3D6232DF" w14:textId="77777777" w:rsidR="00C94401" w:rsidRPr="00D9351A" w:rsidRDefault="00C94401" w:rsidP="002B1D6C">
            <w:pPr>
              <w:pStyle w:val="Normalnospace"/>
            </w:pPr>
            <w:r w:rsidRPr="00D9351A">
              <w:t>Suburb, locality or town</w:t>
            </w:r>
          </w:p>
        </w:tc>
        <w:tc>
          <w:tcPr>
            <w:tcW w:w="2500" w:type="pct"/>
          </w:tcPr>
          <w:p w14:paraId="6B432B27" w14:textId="77777777" w:rsidR="00C94401" w:rsidRPr="00D9351A" w:rsidRDefault="00C94401" w:rsidP="002B1D6C">
            <w:pPr>
              <w:pStyle w:val="Normalnospace"/>
              <w:cnfStyle w:val="000000000000" w:firstRow="0" w:lastRow="0" w:firstColumn="0" w:lastColumn="0" w:oddVBand="0" w:evenVBand="0" w:oddHBand="0" w:evenHBand="0" w:firstRowFirstColumn="0" w:firstRowLastColumn="0" w:lastRowFirstColumn="0" w:lastRowLastColumn="0"/>
            </w:pPr>
          </w:p>
        </w:tc>
      </w:tr>
      <w:tr w:rsidR="00C94401" w:rsidRPr="00D9351A" w14:paraId="1534188E" w14:textId="65F5E2F4" w:rsidTr="00134217">
        <w:tc>
          <w:tcPr>
            <w:cnfStyle w:val="001000000000" w:firstRow="0" w:lastRow="0" w:firstColumn="1" w:lastColumn="0" w:oddVBand="0" w:evenVBand="0" w:oddHBand="0" w:evenHBand="0" w:firstRowFirstColumn="0" w:firstRowLastColumn="0" w:lastRowFirstColumn="0" w:lastRowLastColumn="0"/>
            <w:tcW w:w="2500" w:type="pct"/>
            <w:tcBorders>
              <w:top w:val="nil"/>
              <w:left w:val="single" w:sz="4" w:space="0" w:color="D9D9D9" w:themeColor="background1" w:themeShade="D9"/>
              <w:bottom w:val="nil"/>
            </w:tcBorders>
          </w:tcPr>
          <w:p w14:paraId="54C49926" w14:textId="77777777" w:rsidR="00C94401" w:rsidRPr="00D9351A" w:rsidRDefault="00C94401" w:rsidP="002B1D6C">
            <w:pPr>
              <w:pStyle w:val="Normalnospace"/>
            </w:pPr>
            <w:r w:rsidRPr="00D9351A">
              <w:t>State/territory</w:t>
            </w:r>
          </w:p>
        </w:tc>
        <w:tc>
          <w:tcPr>
            <w:tcW w:w="2500" w:type="pct"/>
          </w:tcPr>
          <w:p w14:paraId="2510A081" w14:textId="77777777" w:rsidR="00C94401" w:rsidRPr="00D9351A" w:rsidRDefault="00C94401" w:rsidP="002B1D6C">
            <w:pPr>
              <w:pStyle w:val="Normalnospace"/>
              <w:cnfStyle w:val="000000000000" w:firstRow="0" w:lastRow="0" w:firstColumn="0" w:lastColumn="0" w:oddVBand="0" w:evenVBand="0" w:oddHBand="0" w:evenHBand="0" w:firstRowFirstColumn="0" w:firstRowLastColumn="0" w:lastRowFirstColumn="0" w:lastRowLastColumn="0"/>
            </w:pPr>
          </w:p>
        </w:tc>
      </w:tr>
      <w:tr w:rsidR="00C94401" w:rsidRPr="00D9351A" w14:paraId="0642533D" w14:textId="3DDE15D6" w:rsidTr="00134217">
        <w:tc>
          <w:tcPr>
            <w:cnfStyle w:val="001000000000" w:firstRow="0" w:lastRow="0" w:firstColumn="1" w:lastColumn="0" w:oddVBand="0" w:evenVBand="0" w:oddHBand="0" w:evenHBand="0" w:firstRowFirstColumn="0" w:firstRowLastColumn="0" w:lastRowFirstColumn="0" w:lastRowLastColumn="0"/>
            <w:tcW w:w="2500" w:type="pct"/>
            <w:tcBorders>
              <w:top w:val="nil"/>
              <w:left w:val="single" w:sz="4" w:space="0" w:color="D9D9D9" w:themeColor="background1" w:themeShade="D9"/>
              <w:bottom w:val="single" w:sz="4" w:space="0" w:color="D9D9D9" w:themeColor="background1" w:themeShade="D9"/>
            </w:tcBorders>
          </w:tcPr>
          <w:p w14:paraId="0A9EB996" w14:textId="77777777" w:rsidR="00C94401" w:rsidRPr="00D9351A" w:rsidRDefault="00C94401" w:rsidP="002B1D6C">
            <w:pPr>
              <w:pStyle w:val="Normalnospace"/>
            </w:pPr>
            <w:r w:rsidRPr="00D9351A">
              <w:t>Postcode</w:t>
            </w:r>
          </w:p>
        </w:tc>
        <w:tc>
          <w:tcPr>
            <w:tcW w:w="2500" w:type="pct"/>
          </w:tcPr>
          <w:p w14:paraId="0BF89846" w14:textId="77777777" w:rsidR="00C94401" w:rsidRPr="00D9351A" w:rsidRDefault="00C94401" w:rsidP="002B1D6C">
            <w:pPr>
              <w:pStyle w:val="Normalnospace"/>
              <w:cnfStyle w:val="000000000000" w:firstRow="0" w:lastRow="0" w:firstColumn="0" w:lastColumn="0" w:oddVBand="0" w:evenVBand="0" w:oddHBand="0" w:evenHBand="0" w:firstRowFirstColumn="0" w:firstRowLastColumn="0" w:lastRowFirstColumn="0" w:lastRowLastColumn="0"/>
            </w:pPr>
          </w:p>
        </w:tc>
      </w:tr>
    </w:tbl>
    <w:tbl>
      <w:tblPr>
        <w:tblStyle w:val="Dataelements"/>
        <w:tblW w:w="0" w:type="auto"/>
        <w:tblLook w:val="04A0" w:firstRow="1" w:lastRow="0" w:firstColumn="1" w:lastColumn="0" w:noHBand="0" w:noVBand="1"/>
      </w:tblPr>
      <w:tblGrid>
        <w:gridCol w:w="1878"/>
        <w:gridCol w:w="1338"/>
        <w:gridCol w:w="2770"/>
        <w:gridCol w:w="2348"/>
      </w:tblGrid>
      <w:tr w:rsidR="001620BA" w:rsidRPr="00C872E8" w14:paraId="6445CA44" w14:textId="77777777">
        <w:tc>
          <w:tcPr>
            <w:tcW w:w="0" w:type="auto"/>
          </w:tcPr>
          <w:p w14:paraId="66741842" w14:textId="77777777" w:rsidR="001620BA" w:rsidRPr="00497ED9" w:rsidRDefault="001620BA">
            <w:pPr>
              <w:pStyle w:val="Dataelementstext"/>
            </w:pPr>
            <w:r w:rsidRPr="00497ED9">
              <w:t>Building/property name</w:t>
            </w:r>
          </w:p>
        </w:tc>
        <w:tc>
          <w:tcPr>
            <w:tcW w:w="0" w:type="auto"/>
          </w:tcPr>
          <w:p w14:paraId="0ED38B19" w14:textId="77777777" w:rsidR="001620BA" w:rsidRPr="00497ED9" w:rsidRDefault="001620BA">
            <w:pPr>
              <w:pStyle w:val="Dataelementstext"/>
            </w:pPr>
            <w:r w:rsidRPr="00497ED9">
              <w:t>Flat/unit details</w:t>
            </w:r>
          </w:p>
        </w:tc>
        <w:tc>
          <w:tcPr>
            <w:tcW w:w="0" w:type="auto"/>
          </w:tcPr>
          <w:p w14:paraId="648BFFDE" w14:textId="77777777" w:rsidR="001620BA" w:rsidRPr="00497ED9" w:rsidRDefault="001620BA">
            <w:pPr>
              <w:pStyle w:val="Dataelementstext"/>
            </w:pPr>
            <w:r w:rsidRPr="00497ED9">
              <w:t>Street property number / Lot number</w:t>
            </w:r>
          </w:p>
        </w:tc>
        <w:tc>
          <w:tcPr>
            <w:tcW w:w="0" w:type="auto"/>
          </w:tcPr>
          <w:p w14:paraId="69E3D3EB" w14:textId="77777777" w:rsidR="001620BA" w:rsidRPr="00497ED9" w:rsidRDefault="001620BA">
            <w:pPr>
              <w:pStyle w:val="Dataelementstext"/>
            </w:pPr>
            <w:r w:rsidRPr="00497ED9">
              <w:t>Street type code (Street name)</w:t>
            </w:r>
          </w:p>
        </w:tc>
      </w:tr>
    </w:tbl>
    <w:p w14:paraId="646D821F" w14:textId="77777777" w:rsidR="001620BA" w:rsidRPr="00497ED9" w:rsidRDefault="001620BA" w:rsidP="001620BA">
      <w:pPr>
        <w:pStyle w:val="Space"/>
      </w:pPr>
    </w:p>
    <w:tbl>
      <w:tblPr>
        <w:tblStyle w:val="Dataelements"/>
        <w:tblW w:w="0" w:type="auto"/>
        <w:tblLook w:val="04A0" w:firstRow="1" w:lastRow="0" w:firstColumn="1" w:lastColumn="0" w:noHBand="0" w:noVBand="1"/>
      </w:tblPr>
      <w:tblGrid>
        <w:gridCol w:w="2160"/>
        <w:gridCol w:w="998"/>
        <w:gridCol w:w="916"/>
        <w:gridCol w:w="1947"/>
      </w:tblGrid>
      <w:tr w:rsidR="001620BA" w:rsidRPr="00C872E8" w14:paraId="36E4CAD2" w14:textId="77777777">
        <w:tc>
          <w:tcPr>
            <w:tcW w:w="0" w:type="auto"/>
          </w:tcPr>
          <w:p w14:paraId="5825BCEC" w14:textId="77777777" w:rsidR="001620BA" w:rsidRPr="00497ED9" w:rsidRDefault="001620BA">
            <w:pPr>
              <w:pStyle w:val="Dataelementstext"/>
            </w:pPr>
            <w:r w:rsidRPr="00497ED9">
              <w:t>Suburb name or town name</w:t>
            </w:r>
          </w:p>
        </w:tc>
        <w:tc>
          <w:tcPr>
            <w:tcW w:w="0" w:type="auto"/>
          </w:tcPr>
          <w:p w14:paraId="3ACD8586" w14:textId="77777777" w:rsidR="001620BA" w:rsidRPr="00497ED9" w:rsidRDefault="001620BA">
            <w:pPr>
              <w:pStyle w:val="Dataelementstext"/>
            </w:pPr>
            <w:r w:rsidRPr="00497ED9">
              <w:t xml:space="preserve">State code </w:t>
            </w:r>
          </w:p>
        </w:tc>
        <w:tc>
          <w:tcPr>
            <w:tcW w:w="0" w:type="auto"/>
          </w:tcPr>
          <w:p w14:paraId="79882CB5" w14:textId="77777777" w:rsidR="001620BA" w:rsidRPr="00497ED9" w:rsidRDefault="001620BA">
            <w:pPr>
              <w:pStyle w:val="Dataelementstext"/>
            </w:pPr>
            <w:r w:rsidRPr="00497ED9">
              <w:t xml:space="preserve">Postcode </w:t>
            </w:r>
          </w:p>
        </w:tc>
        <w:tc>
          <w:tcPr>
            <w:tcW w:w="0" w:type="auto"/>
          </w:tcPr>
          <w:p w14:paraId="78282372" w14:textId="77777777" w:rsidR="001620BA" w:rsidRPr="00497ED9" w:rsidRDefault="001620BA">
            <w:pPr>
              <w:pStyle w:val="Dataelementstext"/>
            </w:pPr>
            <w:r w:rsidRPr="00497ED9">
              <w:t>Country of address code</w:t>
            </w:r>
          </w:p>
        </w:tc>
      </w:tr>
    </w:tbl>
    <w:p w14:paraId="77A75A61" w14:textId="1AA8799C" w:rsidR="003C5ECB" w:rsidRPr="00C94401" w:rsidRDefault="003C5ECB" w:rsidP="002859CE">
      <w:pPr>
        <w:pStyle w:val="Heading3"/>
      </w:pPr>
      <w:r w:rsidRPr="620D7005">
        <w:t xml:space="preserve">In which country </w:t>
      </w:r>
      <w:bookmarkStart w:id="7" w:name="_Int_6nryjynE"/>
      <w:proofErr w:type="gramStart"/>
      <w:r w:rsidRPr="620D7005">
        <w:t>were</w:t>
      </w:r>
      <w:bookmarkEnd w:id="7"/>
      <w:proofErr w:type="gramEnd"/>
      <w:r w:rsidRPr="620D7005">
        <w:t xml:space="preserve"> you born?</w:t>
      </w:r>
      <w:r w:rsidRPr="620D7005">
        <w:rPr>
          <w:position w:val="10"/>
        </w:rPr>
        <w:t xml:space="preserve"> </w:t>
      </w:r>
    </w:p>
    <w:tbl>
      <w:tblPr>
        <w:tblStyle w:val="ElementTable"/>
        <w:tblW w:w="5000" w:type="pct"/>
        <w:tblBorders>
          <w:insideH w:val="none" w:sz="0" w:space="0" w:color="auto"/>
        </w:tblBorders>
        <w:tblLook w:val="00A0" w:firstRow="1" w:lastRow="0" w:firstColumn="1" w:lastColumn="0" w:noHBand="0" w:noVBand="0"/>
      </w:tblPr>
      <w:tblGrid>
        <w:gridCol w:w="9061"/>
      </w:tblGrid>
      <w:tr w:rsidR="003C5ECB" w:rsidRPr="009A731F" w14:paraId="2C8C1AFE" w14:textId="77777777" w:rsidTr="00134217">
        <w:trPr>
          <w:trHeight w:val="23"/>
        </w:trPr>
        <w:tc>
          <w:tcPr>
            <w:cnfStyle w:val="001000000000" w:firstRow="0" w:lastRow="0" w:firstColumn="1" w:lastColumn="0" w:oddVBand="0" w:evenVBand="0" w:oddHBand="0" w:evenHBand="0" w:firstRowFirstColumn="0" w:firstRowLastColumn="0" w:lastRowFirstColumn="0" w:lastRowLastColumn="0"/>
            <w:tcW w:w="5000" w:type="pct"/>
            <w:tcBorders>
              <w:bottom w:val="none" w:sz="0" w:space="0" w:color="auto"/>
            </w:tcBorders>
          </w:tcPr>
          <w:p w14:paraId="6A43226A" w14:textId="77777777" w:rsidR="003C5ECB" w:rsidRPr="00194D21" w:rsidRDefault="003C5ECB">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D9351A">
              <w:t>Australia</w:t>
            </w:r>
          </w:p>
        </w:tc>
      </w:tr>
      <w:tr w:rsidR="003C5ECB" w:rsidRPr="009A731F" w14:paraId="5AC672F9" w14:textId="77777777" w:rsidTr="00134217">
        <w:trPr>
          <w:trHeight w:val="298"/>
        </w:trPr>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15F45DFD" w14:textId="77777777" w:rsidR="003C5ECB" w:rsidRPr="00194D21" w:rsidDel="00B774E4" w:rsidRDefault="003C5ECB">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D9351A">
              <w:t>Other</w:t>
            </w:r>
          </w:p>
        </w:tc>
      </w:tr>
      <w:tr w:rsidR="003C5ECB" w:rsidRPr="009A731F" w14:paraId="4644853C" w14:textId="77777777" w:rsidTr="00134217">
        <w:trPr>
          <w:trHeight w:val="18"/>
        </w:trPr>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tcBorders>
            <w:shd w:val="clear" w:color="auto" w:fill="FFFFFF" w:themeFill="background1"/>
          </w:tcPr>
          <w:p w14:paraId="0A359FEA" w14:textId="77777777" w:rsidR="003C5ECB" w:rsidRPr="00793B18" w:rsidRDefault="003C5ECB">
            <w:pPr>
              <w:pStyle w:val="Normalnospace"/>
              <w:rPr>
                <w:rFonts w:ascii="Segoe Fluent Icons" w:hAnsi="Segoe Fluent Icons"/>
                <w:color w:val="1C75BC" w:themeColor="accent1"/>
              </w:rPr>
            </w:pPr>
            <w:r>
              <w:t>P</w:t>
            </w:r>
            <w:r w:rsidRPr="00D9351A">
              <w:t>lease specify</w:t>
            </w:r>
          </w:p>
        </w:tc>
      </w:tr>
    </w:tbl>
    <w:p w14:paraId="4DB83599" w14:textId="77777777" w:rsidR="003C5ECB" w:rsidRDefault="003C5ECB" w:rsidP="003C5ECB">
      <w:pPr>
        <w:pStyle w:val="Dataelementstext"/>
      </w:pPr>
      <w:r w:rsidRPr="3CD67766">
        <w:t>Country</w:t>
      </w:r>
      <w:r>
        <w:t xml:space="preserve"> of birth</w:t>
      </w:r>
      <w:r w:rsidRPr="3CD67766">
        <w:t xml:space="preserve"> code</w:t>
      </w:r>
    </w:p>
    <w:p w14:paraId="2EED1084" w14:textId="77777777" w:rsidR="003C5ECB" w:rsidRPr="00396BE8" w:rsidRDefault="003C5ECB" w:rsidP="002859CE">
      <w:pPr>
        <w:pStyle w:val="Heading3"/>
      </w:pPr>
      <w:r w:rsidRPr="00396BE8">
        <w:t xml:space="preserve">What language do you </w:t>
      </w:r>
      <w:r w:rsidRPr="00BA5ECA">
        <w:t>speak</w:t>
      </w:r>
      <w:r w:rsidRPr="00396BE8">
        <w:t xml:space="preserve"> at home?</w:t>
      </w:r>
      <w:r w:rsidRPr="00396BE8">
        <w:rPr>
          <w:position w:val="10"/>
        </w:rPr>
        <w:t xml:space="preserve"> </w:t>
      </w:r>
    </w:p>
    <w:p w14:paraId="579F5AF0" w14:textId="77777777" w:rsidR="003C5ECB" w:rsidRDefault="003C5ECB" w:rsidP="003C5ECB">
      <w:pPr>
        <w:pStyle w:val="Note"/>
      </w:pPr>
      <w:r w:rsidRPr="00D9351A">
        <w:t>(If more than one language, indicate the one that is spoken most often)</w:t>
      </w:r>
    </w:p>
    <w:tbl>
      <w:tblPr>
        <w:tblStyle w:val="ElementTable"/>
        <w:tblW w:w="5000" w:type="pct"/>
        <w:tblBorders>
          <w:insideH w:val="none" w:sz="0" w:space="0" w:color="auto"/>
        </w:tblBorders>
        <w:tblLook w:val="00A0" w:firstRow="1" w:lastRow="0" w:firstColumn="1" w:lastColumn="0" w:noHBand="0" w:noVBand="0"/>
      </w:tblPr>
      <w:tblGrid>
        <w:gridCol w:w="9061"/>
      </w:tblGrid>
      <w:tr w:rsidR="003C5ECB" w:rsidRPr="009A731F" w14:paraId="54989B9B" w14:textId="77777777" w:rsidTr="00134217">
        <w:trPr>
          <w:trHeight w:val="23"/>
        </w:trPr>
        <w:tc>
          <w:tcPr>
            <w:cnfStyle w:val="001000000000" w:firstRow="0" w:lastRow="0" w:firstColumn="1" w:lastColumn="0" w:oddVBand="0" w:evenVBand="0" w:oddHBand="0" w:evenHBand="0" w:firstRowFirstColumn="0" w:firstRowLastColumn="0" w:lastRowFirstColumn="0" w:lastRowLastColumn="0"/>
            <w:tcW w:w="5000" w:type="pct"/>
            <w:tcBorders>
              <w:bottom w:val="none" w:sz="0" w:space="0" w:color="auto"/>
            </w:tcBorders>
          </w:tcPr>
          <w:p w14:paraId="177091DD" w14:textId="77777777" w:rsidR="003C5ECB" w:rsidRPr="00194D21" w:rsidRDefault="003C5ECB">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1C17C5C0">
              <w:t>English</w:t>
            </w:r>
          </w:p>
        </w:tc>
      </w:tr>
      <w:tr w:rsidR="003C5ECB" w:rsidRPr="009A731F" w14:paraId="11884AE3" w14:textId="77777777" w:rsidTr="00134217">
        <w:trPr>
          <w:trHeight w:val="298"/>
        </w:trPr>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7D967EB8" w14:textId="77777777" w:rsidR="003C5ECB" w:rsidRPr="00194D21" w:rsidDel="00B774E4" w:rsidRDefault="003C5ECB">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D9351A">
              <w:t>Other</w:t>
            </w:r>
          </w:p>
        </w:tc>
      </w:tr>
      <w:tr w:rsidR="003C5ECB" w:rsidRPr="009A731F" w14:paraId="059DE5B5" w14:textId="77777777" w:rsidTr="00134217">
        <w:trPr>
          <w:trHeight w:val="18"/>
        </w:trPr>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tcBorders>
            <w:shd w:val="clear" w:color="auto" w:fill="FFFFFF" w:themeFill="background1"/>
          </w:tcPr>
          <w:p w14:paraId="34ADABA0" w14:textId="77777777" w:rsidR="003C5ECB" w:rsidRPr="00793B18" w:rsidRDefault="003C5ECB">
            <w:pPr>
              <w:pStyle w:val="Normalnospace"/>
              <w:rPr>
                <w:rFonts w:ascii="Segoe Fluent Icons" w:hAnsi="Segoe Fluent Icons"/>
                <w:color w:val="1C75BC" w:themeColor="accent1"/>
              </w:rPr>
            </w:pPr>
            <w:r>
              <w:t>P</w:t>
            </w:r>
            <w:r w:rsidRPr="00D9351A">
              <w:t>lease specify</w:t>
            </w:r>
          </w:p>
        </w:tc>
      </w:tr>
    </w:tbl>
    <w:p w14:paraId="1581F64C" w14:textId="77777777" w:rsidR="003C5ECB" w:rsidRDefault="003C5ECB" w:rsidP="003C5ECB">
      <w:pPr>
        <w:pStyle w:val="Dataelementstext"/>
      </w:pPr>
      <w:r w:rsidRPr="3CD67766">
        <w:t>Language</w:t>
      </w:r>
      <w:r>
        <w:t xml:space="preserve"> spoken at home</w:t>
      </w:r>
    </w:p>
    <w:p w14:paraId="35D27529" w14:textId="77777777" w:rsidR="003C5ECB" w:rsidRPr="00F47B3B" w:rsidRDefault="003C5ECB" w:rsidP="002859CE">
      <w:pPr>
        <w:pStyle w:val="Heading3"/>
      </w:pPr>
      <w:bookmarkStart w:id="8" w:name="_Hlk130540531"/>
      <w:r w:rsidRPr="00F47B3B">
        <w:t xml:space="preserve">Are you of Aboriginal or Torres Strait Islander origin? </w:t>
      </w:r>
    </w:p>
    <w:p w14:paraId="65E57E88" w14:textId="77777777" w:rsidR="003C5ECB" w:rsidRPr="00EB35BE" w:rsidRDefault="003C5ECB" w:rsidP="003C5ECB">
      <w:pPr>
        <w:pStyle w:val="Note"/>
      </w:pPr>
      <w:r w:rsidRPr="00EB35BE">
        <w:t>(For persons of both Aboriginal and Torres Strait Islander origin, mark both ‘Yes’ boxes)</w:t>
      </w:r>
    </w:p>
    <w:tbl>
      <w:tblPr>
        <w:tblStyle w:val="ElementTable"/>
        <w:tblW w:w="5000" w:type="pct"/>
        <w:tblBorders>
          <w:insideH w:val="none" w:sz="0" w:space="0" w:color="auto"/>
        </w:tblBorders>
        <w:tblLook w:val="00A0" w:firstRow="1" w:lastRow="0" w:firstColumn="1" w:lastColumn="0" w:noHBand="0" w:noVBand="0"/>
      </w:tblPr>
      <w:tblGrid>
        <w:gridCol w:w="9061"/>
      </w:tblGrid>
      <w:tr w:rsidR="003C5ECB" w:rsidRPr="009A731F" w14:paraId="5B31053B" w14:textId="77777777" w:rsidTr="000F3C41">
        <w:trPr>
          <w:trHeight w:val="283"/>
        </w:trPr>
        <w:tc>
          <w:tcPr>
            <w:cnfStyle w:val="001000000000" w:firstRow="0" w:lastRow="0" w:firstColumn="1" w:lastColumn="0" w:oddVBand="0" w:evenVBand="0" w:oddHBand="0" w:evenHBand="0" w:firstRowFirstColumn="0" w:firstRowLastColumn="0" w:lastRowFirstColumn="0" w:lastRowLastColumn="0"/>
            <w:tcW w:w="5000" w:type="pct"/>
            <w:tcBorders>
              <w:bottom w:val="none" w:sz="0" w:space="0" w:color="auto"/>
            </w:tcBorders>
          </w:tcPr>
          <w:bookmarkEnd w:id="8"/>
          <w:p w14:paraId="3034230A" w14:textId="77777777" w:rsidR="003C5ECB" w:rsidRPr="009A731F" w:rsidRDefault="003C5ECB">
            <w:pPr>
              <w:pStyle w:val="Normalnospace"/>
            </w:pPr>
            <w:r w:rsidRPr="00AF762C">
              <w:rPr>
                <w:rFonts w:ascii="Segoe Fluent Icons" w:hAnsi="Segoe Fluent Icons"/>
                <w:color w:val="15578C" w:themeColor="accent1" w:themeShade="BF"/>
              </w:rPr>
              <w:t xml:space="preserve"> </w:t>
            </w:r>
            <w:r>
              <w:tab/>
            </w:r>
            <w:r w:rsidRPr="00D625F7">
              <w:t>No</w:t>
            </w:r>
          </w:p>
        </w:tc>
      </w:tr>
      <w:tr w:rsidR="003C5ECB" w:rsidRPr="009A731F" w14:paraId="3288C548" w14:textId="77777777" w:rsidTr="000F3C41">
        <w:trPr>
          <w:trHeight w:val="299"/>
        </w:trPr>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02A29708" w14:textId="77777777" w:rsidR="003C5ECB" w:rsidRPr="009A731F" w:rsidRDefault="003C5ECB">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8E37D0">
              <w:t>Yes, Aboriginal</w:t>
            </w:r>
          </w:p>
        </w:tc>
      </w:tr>
      <w:tr w:rsidR="003C5ECB" w:rsidRPr="009A731F" w14:paraId="12655624" w14:textId="77777777" w:rsidTr="000F3C41">
        <w:trPr>
          <w:trHeight w:val="23"/>
        </w:trPr>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tcBorders>
          </w:tcPr>
          <w:p w14:paraId="4405178D" w14:textId="77777777" w:rsidR="003C5ECB" w:rsidRPr="00194D21" w:rsidRDefault="003C5ECB">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E85C1F">
              <w:t>Yes, Torres Strait Islander</w:t>
            </w:r>
          </w:p>
        </w:tc>
      </w:tr>
    </w:tbl>
    <w:p w14:paraId="448A1D75" w14:textId="4C4E1656" w:rsidR="00D05238" w:rsidRDefault="005A3D77" w:rsidP="002B1D6C">
      <w:pPr>
        <w:pStyle w:val="Dataelementstext"/>
      </w:pPr>
      <w:r w:rsidRPr="00EF2967">
        <w:t>Indigenous status</w:t>
      </w:r>
    </w:p>
    <w:p w14:paraId="0CC8725E" w14:textId="77777777" w:rsidR="00D05238" w:rsidRPr="00EF2967" w:rsidRDefault="00D05238" w:rsidP="00BA5ECA">
      <w:pPr>
        <w:pStyle w:val="Heading1"/>
      </w:pPr>
      <w:r w:rsidRPr="00C93F16">
        <w:lastRenderedPageBreak/>
        <w:t>Disability</w:t>
      </w:r>
    </w:p>
    <w:p w14:paraId="00D8331B" w14:textId="77777777" w:rsidR="00D05238" w:rsidRPr="00F47B3B" w:rsidRDefault="00D05238" w:rsidP="002859CE">
      <w:pPr>
        <w:pStyle w:val="Heading3"/>
      </w:pPr>
      <w:r w:rsidRPr="00F47B3B">
        <w:t xml:space="preserve">Do you consider yourself </w:t>
      </w:r>
      <w:r w:rsidRPr="00A53A98">
        <w:rPr>
          <w:rStyle w:val="Strong"/>
          <w:bCs/>
          <w:color w:val="022848" w:themeColor="text2"/>
        </w:rPr>
        <w:t>to</w:t>
      </w:r>
      <w:r w:rsidRPr="00F47B3B">
        <w:t xml:space="preserve"> have a disability, impairment or long-term condition? </w:t>
      </w:r>
    </w:p>
    <w:tbl>
      <w:tblPr>
        <w:tblStyle w:val="ElementTable"/>
        <w:tblW w:w="1449" w:type="pct"/>
        <w:tblBorders>
          <w:insideH w:val="none" w:sz="0" w:space="0" w:color="auto"/>
        </w:tblBorders>
        <w:tblLook w:val="00A0" w:firstRow="1" w:lastRow="0" w:firstColumn="1" w:lastColumn="0" w:noHBand="0" w:noVBand="0"/>
      </w:tblPr>
      <w:tblGrid>
        <w:gridCol w:w="2626"/>
      </w:tblGrid>
      <w:tr w:rsidR="00A53A98" w14:paraId="388517CE" w14:textId="77777777" w:rsidTr="000F3C41">
        <w:trPr>
          <w:trHeight w:val="300"/>
        </w:trPr>
        <w:tc>
          <w:tcPr>
            <w:cnfStyle w:val="001000000000" w:firstRow="0" w:lastRow="0" w:firstColumn="1" w:lastColumn="0" w:oddVBand="0" w:evenVBand="0" w:oddHBand="0" w:evenHBand="0" w:firstRowFirstColumn="0" w:firstRowLastColumn="0" w:lastRowFirstColumn="0" w:lastRowLastColumn="0"/>
            <w:tcW w:w="5000" w:type="pct"/>
            <w:tcBorders>
              <w:bottom w:val="none" w:sz="0" w:space="0" w:color="auto"/>
            </w:tcBorders>
            <w:hideMark/>
          </w:tcPr>
          <w:p w14:paraId="012D33B5" w14:textId="1AF4C6B7" w:rsidR="00A53A98" w:rsidRPr="00EB35BE" w:rsidRDefault="00A53A98" w:rsidP="002B1D6C">
            <w:pPr>
              <w:pStyle w:val="Normalnospace"/>
              <w:rPr>
                <w:lang w:eastAsia="en-US"/>
              </w:rPr>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EB35BE">
              <w:rPr>
                <w:lang w:eastAsia="en-US"/>
              </w:rPr>
              <w:t>Yes</w:t>
            </w:r>
          </w:p>
        </w:tc>
      </w:tr>
      <w:tr w:rsidR="00A53A98" w14:paraId="4CC02C10"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tcBorders>
            <w:hideMark/>
          </w:tcPr>
          <w:p w14:paraId="64EF15EC" w14:textId="2389434D" w:rsidR="00A53A98" w:rsidRPr="00EB35BE" w:rsidRDefault="00A53A98" w:rsidP="002B1D6C">
            <w:pPr>
              <w:pStyle w:val="Normalnospace"/>
              <w:rPr>
                <w:lang w:eastAsia="en-US"/>
              </w:rPr>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EB35BE">
              <w:rPr>
                <w:lang w:eastAsia="en-US"/>
              </w:rPr>
              <w:t>No</w:t>
            </w:r>
            <w:r>
              <w:rPr>
                <w:lang w:eastAsia="en-US"/>
              </w:rPr>
              <w:t xml:space="preserve"> </w:t>
            </w:r>
            <w:r w:rsidR="00500595">
              <w:rPr>
                <w:lang w:eastAsia="en-US"/>
              </w:rPr>
              <w:t xml:space="preserve">| </w:t>
            </w:r>
            <w:r w:rsidRPr="00500595">
              <w:rPr>
                <w:rStyle w:val="Strongalt"/>
                <w:rFonts w:eastAsia="Arial"/>
              </w:rPr>
              <w:t>Go to question 13</w:t>
            </w:r>
          </w:p>
        </w:tc>
      </w:tr>
    </w:tbl>
    <w:p w14:paraId="3FF5714A" w14:textId="77777777" w:rsidR="00D05238" w:rsidRPr="00F47B3B" w:rsidRDefault="00D05238" w:rsidP="002859CE">
      <w:pPr>
        <w:pStyle w:val="Heading3"/>
      </w:pPr>
      <w:r w:rsidRPr="00F47B3B">
        <w:t>If you answered Yes to question 11, please select all relevant options from below.</w:t>
      </w:r>
    </w:p>
    <w:p w14:paraId="46080A29" w14:textId="77777777" w:rsidR="00D05238" w:rsidRDefault="00D05238" w:rsidP="002B1D6C">
      <w:r w:rsidRPr="00D9351A">
        <w:t xml:space="preserve">Please </w:t>
      </w:r>
      <w:r w:rsidRPr="009F2AC1">
        <w:t>refer</w:t>
      </w:r>
      <w:r w:rsidRPr="00D9351A">
        <w:t xml:space="preserve"> to the Disability supplement for an explanation of the following disabilities.</w:t>
      </w:r>
    </w:p>
    <w:tbl>
      <w:tblPr>
        <w:tblStyle w:val="ElementTable"/>
        <w:tblW w:w="0" w:type="auto"/>
        <w:tblBorders>
          <w:insideH w:val="none" w:sz="0" w:space="0" w:color="auto"/>
        </w:tblBorders>
        <w:tblLayout w:type="fixed"/>
        <w:tblLook w:val="00A0" w:firstRow="1" w:lastRow="0" w:firstColumn="1" w:lastColumn="0" w:noHBand="0" w:noVBand="0"/>
        <w:tblPrChange w:id="9" w:author="Thomas Champion" w:date="2026-09-15T10:59:00Z" w16du:dateUtc="2026-09-15T01:29:00Z">
          <w:tblPr>
            <w:tblStyle w:val="ElementTable"/>
            <w:tblW w:w="5000" w:type="pct"/>
            <w:tblLook w:val="00A0" w:firstRow="1" w:lastRow="0" w:firstColumn="1" w:lastColumn="0" w:noHBand="0" w:noVBand="0"/>
          </w:tblPr>
        </w:tblPrChange>
      </w:tblPr>
      <w:tblGrid>
        <w:gridCol w:w="9061"/>
        <w:tblGridChange w:id="10">
          <w:tblGrid>
            <w:gridCol w:w="9061"/>
          </w:tblGrid>
        </w:tblGridChange>
      </w:tblGrid>
      <w:tr w:rsidR="00500595" w:rsidRPr="00203524" w14:paraId="302B10D1" w14:textId="77777777" w:rsidTr="000F3C41">
        <w:trPr>
          <w:trHeight w:val="346"/>
        </w:trPr>
        <w:tc>
          <w:tcPr>
            <w:cnfStyle w:val="001000000000" w:firstRow="0" w:lastRow="0" w:firstColumn="1" w:lastColumn="0" w:oddVBand="0" w:evenVBand="0" w:oddHBand="0" w:evenHBand="0" w:firstRowFirstColumn="0" w:firstRowLastColumn="0" w:lastRowFirstColumn="0" w:lastRowLastColumn="0"/>
            <w:tcW w:w="9061" w:type="dxa"/>
            <w:tcBorders>
              <w:bottom w:val="none" w:sz="0" w:space="0" w:color="auto"/>
            </w:tcBorders>
            <w:tcPrChange w:id="11" w:author="Thomas Champion" w:date="2026-09-15T10:59:00Z" w16du:dateUtc="2026-09-15T01:29:00Z">
              <w:tcPr>
                <w:tcW w:w="5000" w:type="pct"/>
              </w:tcPr>
            </w:tcPrChange>
          </w:tcPr>
          <w:p w14:paraId="398E35E4" w14:textId="0E334424" w:rsidR="00535701" w:rsidRPr="00535701" w:rsidRDefault="00535701" w:rsidP="00BE2088">
            <w:pPr>
              <w:spacing w:before="20" w:after="20" w:line="240" w:lineRule="auto"/>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5C74AC">
              <w:t>Acquired brain injury</w:t>
            </w:r>
          </w:p>
        </w:tc>
      </w:tr>
      <w:tr w:rsidR="00500595" w:rsidRPr="00A0339E" w14:paraId="065FECAC" w14:textId="77777777" w:rsidTr="000F3C41">
        <w:trPr>
          <w:trHeight w:val="346"/>
          <w:trPrChange w:id="12" w:author="Thomas Champion" w:date="2026-09-15T10:59:00Z" w16du:dateUtc="2026-09-15T01:29:00Z">
            <w:trPr>
              <w:trHeight w:val="912"/>
            </w:trPr>
          </w:trPrChange>
        </w:trPr>
        <w:tc>
          <w:tcPr>
            <w:cnfStyle w:val="001000000000" w:firstRow="0" w:lastRow="0" w:firstColumn="1" w:lastColumn="0" w:oddVBand="0" w:evenVBand="0" w:oddHBand="0" w:evenHBand="0" w:firstRowFirstColumn="0" w:firstRowLastColumn="0" w:lastRowFirstColumn="0" w:lastRowLastColumn="0"/>
            <w:tcW w:w="9061" w:type="dxa"/>
            <w:tcBorders>
              <w:top w:val="none" w:sz="0" w:space="0" w:color="auto"/>
              <w:bottom w:val="none" w:sz="0" w:space="0" w:color="auto"/>
            </w:tcBorders>
            <w:tcPrChange w:id="13" w:author="Thomas Champion" w:date="2026-09-15T10:59:00Z" w16du:dateUtc="2026-09-15T01:29:00Z">
              <w:tcPr>
                <w:tcW w:w="5000" w:type="pct"/>
                <w:tcBorders>
                  <w:bottom w:val="single" w:sz="4" w:space="0" w:color="auto"/>
                </w:tcBorders>
              </w:tcPr>
            </w:tcPrChange>
          </w:tcPr>
          <w:p w14:paraId="7F30FDEF" w14:textId="76172838" w:rsidR="003C1872" w:rsidRPr="00BE2088" w:rsidRDefault="00500595" w:rsidP="0095248F">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5C74AC">
              <w:t>Autism</w:t>
            </w:r>
          </w:p>
        </w:tc>
      </w:tr>
      <w:tr w:rsidR="00500FF1" w:rsidRPr="00A0339E" w14:paraId="3140C91A" w14:textId="77777777" w:rsidTr="000F3C41">
        <w:trPr>
          <w:trHeight w:val="95"/>
          <w:trPrChange w:id="14" w:author="Thomas Champion" w:date="2026-09-15T10:59:00Z" w16du:dateUtc="2026-09-15T01:29:00Z">
            <w:trPr>
              <w:trHeight w:val="912"/>
            </w:trPr>
          </w:trPrChange>
        </w:trPr>
        <w:tc>
          <w:tcPr>
            <w:cnfStyle w:val="001000000000" w:firstRow="0" w:lastRow="0" w:firstColumn="1" w:lastColumn="0" w:oddVBand="0" w:evenVBand="0" w:oddHBand="0" w:evenHBand="0" w:firstRowFirstColumn="0" w:firstRowLastColumn="0" w:lastRowFirstColumn="0" w:lastRowLastColumn="0"/>
            <w:tcW w:w="9061" w:type="dxa"/>
            <w:tcBorders>
              <w:top w:val="none" w:sz="0" w:space="0" w:color="auto"/>
              <w:bottom w:val="none" w:sz="0" w:space="0" w:color="auto"/>
            </w:tcBorders>
            <w:tcPrChange w:id="15" w:author="Thomas Champion" w:date="2026-09-15T10:59:00Z" w16du:dateUtc="2026-09-15T01:29:00Z">
              <w:tcPr>
                <w:tcW w:w="5000" w:type="pct"/>
                <w:tcBorders>
                  <w:bottom w:val="single" w:sz="4" w:space="0" w:color="auto"/>
                </w:tcBorders>
              </w:tcPr>
            </w:tcPrChange>
          </w:tcPr>
          <w:p w14:paraId="0B7C0E64" w14:textId="72FC23C4" w:rsidR="00500FF1" w:rsidRPr="005317A6" w:rsidRDefault="00500FF1">
            <w:pPr>
              <w:spacing w:before="20" w:after="20" w:line="240" w:lineRule="auto"/>
              <w:rPr>
                <w:color w:val="auto"/>
              </w:rPr>
              <w:pPrChange w:id="16" w:author="Thomas Champion" w:date="2026-09-15T10:56:00Z" w16du:dateUtc="2026-09-15T01:26:00Z">
                <w:pPr>
                  <w:pStyle w:val="Normalnospace"/>
                </w:pPr>
              </w:pPrChang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BE2088">
              <w:rPr>
                <w:noProof/>
              </w:rPr>
              <w:t>Deaf and hard of hearing</w:t>
            </w:r>
          </w:p>
        </w:tc>
      </w:tr>
      <w:tr w:rsidR="00500595" w:rsidRPr="00203524" w14:paraId="410542FB" w14:textId="77777777" w:rsidTr="000F3C41">
        <w:trPr>
          <w:trHeight w:val="217"/>
        </w:trPr>
        <w:tc>
          <w:tcPr>
            <w:cnfStyle w:val="001000000000" w:firstRow="0" w:lastRow="0" w:firstColumn="1" w:lastColumn="0" w:oddVBand="0" w:evenVBand="0" w:oddHBand="0" w:evenHBand="0" w:firstRowFirstColumn="0" w:firstRowLastColumn="0" w:lastRowFirstColumn="0" w:lastRowLastColumn="0"/>
            <w:tcW w:w="9061" w:type="dxa"/>
            <w:tcBorders>
              <w:top w:val="none" w:sz="0" w:space="0" w:color="auto"/>
              <w:bottom w:val="none" w:sz="0" w:space="0" w:color="auto"/>
            </w:tcBorders>
            <w:tcPrChange w:id="17" w:author="Thomas Champion" w:date="2026-09-15T10:59:00Z" w16du:dateUtc="2026-09-15T01:29:00Z">
              <w:tcPr>
                <w:tcW w:w="5000" w:type="pct"/>
              </w:tcPr>
            </w:tcPrChange>
          </w:tcPr>
          <w:p w14:paraId="58F97A3C" w14:textId="78496DED" w:rsidR="00500595" w:rsidRPr="005C74AC" w:rsidRDefault="00500FF1">
            <w:pPr>
              <w:spacing w:before="20" w:after="20" w:line="240" w:lineRule="auto"/>
              <w:pPrChange w:id="18" w:author="Thomas Champion" w:date="2026-09-15T10:56:00Z" w16du:dateUtc="2026-09-15T01:26:00Z">
                <w:pPr>
                  <w:pStyle w:val="Normalnospace"/>
                </w:pPr>
              </w:pPrChang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5C74AC">
              <w:t>Deafblind (dual sensory)</w:t>
            </w:r>
          </w:p>
        </w:tc>
      </w:tr>
      <w:tr w:rsidR="00500595" w:rsidRPr="00203524" w14:paraId="32062F40" w14:textId="77777777" w:rsidTr="000F3C41">
        <w:trPr>
          <w:trHeight w:val="346"/>
        </w:trPr>
        <w:tc>
          <w:tcPr>
            <w:cnfStyle w:val="001000000000" w:firstRow="0" w:lastRow="0" w:firstColumn="1" w:lastColumn="0" w:oddVBand="0" w:evenVBand="0" w:oddHBand="0" w:evenHBand="0" w:firstRowFirstColumn="0" w:firstRowLastColumn="0" w:lastRowFirstColumn="0" w:lastRowLastColumn="0"/>
            <w:tcW w:w="9061" w:type="dxa"/>
            <w:tcBorders>
              <w:top w:val="none" w:sz="0" w:space="0" w:color="auto"/>
              <w:bottom w:val="none" w:sz="0" w:space="0" w:color="auto"/>
            </w:tcBorders>
            <w:tcPrChange w:id="19" w:author="Thomas Champion" w:date="2026-09-15T10:59:00Z" w16du:dateUtc="2026-09-15T01:29:00Z">
              <w:tcPr>
                <w:tcW w:w="5000" w:type="pct"/>
              </w:tcPr>
            </w:tcPrChange>
          </w:tcPr>
          <w:p w14:paraId="01E77A2B" w14:textId="222D81CB" w:rsidR="00500595" w:rsidRPr="005C74AC" w:rsidRDefault="00500FF1">
            <w:pPr>
              <w:spacing w:before="20" w:after="20" w:line="240" w:lineRule="auto"/>
              <w:pPrChange w:id="20" w:author="Thomas Champion" w:date="2026-09-15T10:56:00Z" w16du:dateUtc="2026-09-15T01:26:00Z">
                <w:pPr>
                  <w:pStyle w:val="Normalnospace"/>
                </w:pPr>
              </w:pPrChang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8217AE">
              <w:t>Intellectual</w:t>
            </w:r>
          </w:p>
        </w:tc>
      </w:tr>
      <w:tr w:rsidR="00500595" w:rsidRPr="00A0339E" w14:paraId="2EE0DE94" w14:textId="77777777" w:rsidTr="000F3C41">
        <w:trPr>
          <w:trHeight w:val="346"/>
        </w:trPr>
        <w:tc>
          <w:tcPr>
            <w:cnfStyle w:val="001000000000" w:firstRow="0" w:lastRow="0" w:firstColumn="1" w:lastColumn="0" w:oddVBand="0" w:evenVBand="0" w:oddHBand="0" w:evenHBand="0" w:firstRowFirstColumn="0" w:firstRowLastColumn="0" w:lastRowFirstColumn="0" w:lastRowLastColumn="0"/>
            <w:tcW w:w="9061" w:type="dxa"/>
            <w:tcBorders>
              <w:top w:val="none" w:sz="0" w:space="0" w:color="auto"/>
              <w:bottom w:val="none" w:sz="0" w:space="0" w:color="auto"/>
            </w:tcBorders>
            <w:tcPrChange w:id="21" w:author="Thomas Champion" w:date="2026-09-15T10:59:00Z" w16du:dateUtc="2026-09-15T01:29:00Z">
              <w:tcPr>
                <w:tcW w:w="5000" w:type="pct"/>
              </w:tcPr>
            </w:tcPrChange>
          </w:tcPr>
          <w:p w14:paraId="324F7075" w14:textId="0CB2E613" w:rsidR="00500595" w:rsidRPr="005317A6" w:rsidRDefault="00500FF1">
            <w:pPr>
              <w:spacing w:before="20" w:after="20" w:line="240" w:lineRule="auto"/>
              <w:pPrChange w:id="22" w:author="Thomas Champion" w:date="2026-09-15T10:56:00Z" w16du:dateUtc="2026-09-15T01:26:00Z">
                <w:pPr>
                  <w:pStyle w:val="Normalnospace"/>
                </w:pPr>
              </w:pPrChang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5C74AC">
              <w:t>Medical condition</w:t>
            </w:r>
          </w:p>
        </w:tc>
      </w:tr>
      <w:tr w:rsidR="00500595" w:rsidRPr="00A0339E" w14:paraId="6F6C0FDB" w14:textId="77777777" w:rsidTr="000F3C41">
        <w:trPr>
          <w:trHeight w:val="346"/>
        </w:trPr>
        <w:tc>
          <w:tcPr>
            <w:cnfStyle w:val="001000000000" w:firstRow="0" w:lastRow="0" w:firstColumn="1" w:lastColumn="0" w:oddVBand="0" w:evenVBand="0" w:oddHBand="0" w:evenHBand="0" w:firstRowFirstColumn="0" w:firstRowLastColumn="0" w:lastRowFirstColumn="0" w:lastRowLastColumn="0"/>
            <w:tcW w:w="9061" w:type="dxa"/>
            <w:tcBorders>
              <w:top w:val="none" w:sz="0" w:space="0" w:color="auto"/>
              <w:bottom w:val="none" w:sz="0" w:space="0" w:color="auto"/>
            </w:tcBorders>
            <w:tcPrChange w:id="23" w:author="Thomas Champion" w:date="2026-09-15T10:59:00Z" w16du:dateUtc="2026-09-15T01:29:00Z">
              <w:tcPr>
                <w:tcW w:w="5000" w:type="pct"/>
              </w:tcPr>
            </w:tcPrChange>
          </w:tcPr>
          <w:p w14:paraId="2D9FF606" w14:textId="3AD2B5D6" w:rsidR="00500595" w:rsidRPr="00BE2088" w:rsidRDefault="00216679" w:rsidP="00BE2088">
            <w:pPr>
              <w:spacing w:before="20" w:after="20" w:line="240" w:lineRule="auto"/>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5C74AC">
              <w:t>Neurological</w:t>
            </w:r>
          </w:p>
        </w:tc>
      </w:tr>
      <w:tr w:rsidR="00500595" w:rsidRPr="00A0339E" w14:paraId="08C66FF9" w14:textId="77777777" w:rsidTr="000F3C41">
        <w:trPr>
          <w:trHeight w:val="346"/>
        </w:trPr>
        <w:tc>
          <w:tcPr>
            <w:cnfStyle w:val="001000000000" w:firstRow="0" w:lastRow="0" w:firstColumn="1" w:lastColumn="0" w:oddVBand="0" w:evenVBand="0" w:oddHBand="0" w:evenHBand="0" w:firstRowFirstColumn="0" w:firstRowLastColumn="0" w:lastRowFirstColumn="0" w:lastRowLastColumn="0"/>
            <w:tcW w:w="9061" w:type="dxa"/>
            <w:tcBorders>
              <w:top w:val="none" w:sz="0" w:space="0" w:color="auto"/>
              <w:bottom w:val="none" w:sz="0" w:space="0" w:color="auto"/>
            </w:tcBorders>
            <w:tcPrChange w:id="24" w:author="Thomas Champion" w:date="2026-09-15T10:59:00Z" w16du:dateUtc="2026-09-15T01:29:00Z">
              <w:tcPr>
                <w:tcW w:w="5000" w:type="pct"/>
              </w:tcPr>
            </w:tcPrChange>
          </w:tcPr>
          <w:p w14:paraId="1C80D6B4" w14:textId="4E15EFDA" w:rsidR="00500595" w:rsidRPr="00BE2088" w:rsidRDefault="00216679" w:rsidP="00BE2088">
            <w:pPr>
              <w:spacing w:before="20" w:after="20" w:line="240" w:lineRule="auto"/>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00B6449B" w:rsidRPr="005C74AC">
              <w:t>Physical</w:t>
            </w:r>
          </w:p>
        </w:tc>
      </w:tr>
      <w:tr w:rsidR="006E3C2F" w:rsidRPr="00203524" w14:paraId="27180A50" w14:textId="77777777" w:rsidTr="000F3C41">
        <w:trPr>
          <w:trHeight w:val="346"/>
        </w:trPr>
        <w:tc>
          <w:tcPr>
            <w:cnfStyle w:val="001000000000" w:firstRow="0" w:lastRow="0" w:firstColumn="1" w:lastColumn="0" w:oddVBand="0" w:evenVBand="0" w:oddHBand="0" w:evenHBand="0" w:firstRowFirstColumn="0" w:firstRowLastColumn="0" w:lastRowFirstColumn="0" w:lastRowLastColumn="0"/>
            <w:tcW w:w="9061" w:type="dxa"/>
            <w:tcBorders>
              <w:top w:val="none" w:sz="0" w:space="0" w:color="auto"/>
              <w:bottom w:val="none" w:sz="0" w:space="0" w:color="auto"/>
            </w:tcBorders>
            <w:tcPrChange w:id="25" w:author="Thomas Champion" w:date="2026-09-15T10:59:00Z" w16du:dateUtc="2026-09-15T01:29:00Z">
              <w:tcPr>
                <w:tcW w:w="5000" w:type="pct"/>
              </w:tcPr>
            </w:tcPrChange>
          </w:tcPr>
          <w:p w14:paraId="1BC67235" w14:textId="26EF86DF" w:rsidR="006E3C2F" w:rsidRPr="005C74AC" w:rsidRDefault="00EC1B7E" w:rsidP="00BE2088">
            <w:pPr>
              <w:spacing w:before="20" w:after="20" w:line="240" w:lineRule="auto"/>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00B6449B" w:rsidRPr="005C74AC">
              <w:t>Psychiatric</w:t>
            </w:r>
            <w:r w:rsidR="00B6449B">
              <w:t>/Mental health</w:t>
            </w:r>
          </w:p>
        </w:tc>
      </w:tr>
      <w:tr w:rsidR="00500595" w:rsidRPr="0085677D" w14:paraId="73378FAB" w14:textId="77777777" w:rsidTr="000F3C41">
        <w:trPr>
          <w:trHeight w:val="346"/>
        </w:trPr>
        <w:tc>
          <w:tcPr>
            <w:cnfStyle w:val="001000000000" w:firstRow="0" w:lastRow="0" w:firstColumn="1" w:lastColumn="0" w:oddVBand="0" w:evenVBand="0" w:oddHBand="0" w:evenHBand="0" w:firstRowFirstColumn="0" w:firstRowLastColumn="0" w:lastRowFirstColumn="0" w:lastRowLastColumn="0"/>
            <w:tcW w:w="9061" w:type="dxa"/>
            <w:tcBorders>
              <w:top w:val="none" w:sz="0" w:space="0" w:color="auto"/>
              <w:bottom w:val="none" w:sz="0" w:space="0" w:color="auto"/>
            </w:tcBorders>
            <w:tcPrChange w:id="26" w:author="Thomas Champion" w:date="2026-09-15T10:59:00Z" w16du:dateUtc="2026-09-15T01:29:00Z">
              <w:tcPr>
                <w:tcW w:w="5000" w:type="pct"/>
              </w:tcPr>
            </w:tcPrChange>
          </w:tcPr>
          <w:p w14:paraId="3FECFA6D" w14:textId="2189EA32" w:rsidR="00500595" w:rsidRPr="005C74AC" w:rsidRDefault="00EC1B7E" w:rsidP="00BE2088">
            <w:pPr>
              <w:spacing w:before="20" w:after="20" w:line="240" w:lineRule="auto"/>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5C74AC">
              <w:t>Specific learning</w:t>
            </w:r>
          </w:p>
        </w:tc>
      </w:tr>
      <w:tr w:rsidR="00500595" w:rsidRPr="0085677D" w14:paraId="6CD8EDB7" w14:textId="77777777" w:rsidTr="000F3C41">
        <w:trPr>
          <w:trHeight w:val="346"/>
        </w:trPr>
        <w:tc>
          <w:tcPr>
            <w:cnfStyle w:val="001000000000" w:firstRow="0" w:lastRow="0" w:firstColumn="1" w:lastColumn="0" w:oddVBand="0" w:evenVBand="0" w:oddHBand="0" w:evenHBand="0" w:firstRowFirstColumn="0" w:firstRowLastColumn="0" w:lastRowFirstColumn="0" w:lastRowLastColumn="0"/>
            <w:tcW w:w="9061" w:type="dxa"/>
            <w:tcBorders>
              <w:top w:val="none" w:sz="0" w:space="0" w:color="auto"/>
              <w:bottom w:val="none" w:sz="0" w:space="0" w:color="auto"/>
            </w:tcBorders>
            <w:tcPrChange w:id="27" w:author="Thomas Champion" w:date="2026-09-15T10:59:00Z" w16du:dateUtc="2026-09-15T01:29:00Z">
              <w:tcPr>
                <w:tcW w:w="5000" w:type="pct"/>
              </w:tcPr>
            </w:tcPrChange>
          </w:tcPr>
          <w:p w14:paraId="358F9A5E" w14:textId="1B24B398" w:rsidR="00500595" w:rsidRPr="009F52A7" w:rsidRDefault="00EC1B7E" w:rsidP="00BE2088">
            <w:pPr>
              <w:spacing w:before="20" w:after="20" w:line="240" w:lineRule="auto"/>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5C74AC">
              <w:t>Speech</w:t>
            </w:r>
          </w:p>
        </w:tc>
      </w:tr>
      <w:tr w:rsidR="00500595" w:rsidRPr="0085677D" w14:paraId="31D4241E" w14:textId="77777777" w:rsidTr="000F3C41">
        <w:trPr>
          <w:trHeight w:val="346"/>
        </w:trPr>
        <w:tc>
          <w:tcPr>
            <w:cnfStyle w:val="001000000000" w:firstRow="0" w:lastRow="0" w:firstColumn="1" w:lastColumn="0" w:oddVBand="0" w:evenVBand="0" w:oddHBand="0" w:evenHBand="0" w:firstRowFirstColumn="0" w:firstRowLastColumn="0" w:lastRowFirstColumn="0" w:lastRowLastColumn="0"/>
            <w:tcW w:w="9061" w:type="dxa"/>
            <w:tcBorders>
              <w:top w:val="none" w:sz="0" w:space="0" w:color="auto"/>
              <w:bottom w:val="none" w:sz="0" w:space="0" w:color="auto"/>
            </w:tcBorders>
            <w:tcPrChange w:id="28" w:author="Thomas Champion" w:date="2026-09-15T10:59:00Z" w16du:dateUtc="2026-09-15T01:29:00Z">
              <w:tcPr>
                <w:tcW w:w="5000" w:type="pct"/>
              </w:tcPr>
            </w:tcPrChange>
          </w:tcPr>
          <w:p w14:paraId="59248455" w14:textId="2E6C8E1D" w:rsidR="00500595" w:rsidRPr="008217AE" w:rsidRDefault="00EC1B7E" w:rsidP="0095248F">
            <w:pPr>
              <w:pStyle w:val="Normalnospace"/>
              <w:rPr>
                <w:highlight w:val="cyan"/>
              </w:rPr>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5C74AC">
              <w:t>Vision</w:t>
            </w:r>
          </w:p>
        </w:tc>
      </w:tr>
      <w:tr w:rsidR="00207B30" w:rsidRPr="005C74AC" w14:paraId="1696AF29" w14:textId="77777777" w:rsidTr="000F3C41">
        <w:trPr>
          <w:trHeight w:val="346"/>
        </w:trPr>
        <w:tc>
          <w:tcPr>
            <w:cnfStyle w:val="001000000000" w:firstRow="0" w:lastRow="0" w:firstColumn="1" w:lastColumn="0" w:oddVBand="0" w:evenVBand="0" w:oddHBand="0" w:evenHBand="0" w:firstRowFirstColumn="0" w:firstRowLastColumn="0" w:lastRowFirstColumn="0" w:lastRowLastColumn="0"/>
            <w:tcW w:w="9061" w:type="dxa"/>
            <w:tcBorders>
              <w:top w:val="none" w:sz="0" w:space="0" w:color="auto"/>
              <w:bottom w:val="none" w:sz="0" w:space="0" w:color="auto"/>
            </w:tcBorders>
          </w:tcPr>
          <w:p w14:paraId="4CC4023D" w14:textId="77777777" w:rsidR="00207B30" w:rsidRPr="005C74AC" w:rsidRDefault="00207B30">
            <w:pPr>
              <w:spacing w:before="20" w:after="20" w:line="240" w:lineRule="auto"/>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8217AE">
              <w:t>Other</w:t>
            </w:r>
          </w:p>
        </w:tc>
      </w:tr>
      <w:tr w:rsidR="00207B30" w:rsidRPr="00BE2088" w14:paraId="4B8E35C6" w14:textId="77777777" w:rsidTr="000F3C41">
        <w:trPr>
          <w:trHeight w:val="346"/>
        </w:trPr>
        <w:tc>
          <w:tcPr>
            <w:cnfStyle w:val="001000000000" w:firstRow="0" w:lastRow="0" w:firstColumn="1" w:lastColumn="0" w:oddVBand="0" w:evenVBand="0" w:oddHBand="0" w:evenHBand="0" w:firstRowFirstColumn="0" w:firstRowLastColumn="0" w:lastRowFirstColumn="0" w:lastRowLastColumn="0"/>
            <w:tcW w:w="9061" w:type="dxa"/>
            <w:tcBorders>
              <w:top w:val="none" w:sz="0" w:space="0" w:color="auto"/>
            </w:tcBorders>
          </w:tcPr>
          <w:p w14:paraId="2DCA78EF" w14:textId="77777777" w:rsidR="00207B30" w:rsidRPr="00BE2088" w:rsidRDefault="00207B30">
            <w:pPr>
              <w:spacing w:before="20" w:after="20" w:line="240" w:lineRule="auto"/>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8217AE">
              <w:t>Prefer not to specify</w:t>
            </w:r>
          </w:p>
        </w:tc>
      </w:tr>
    </w:tbl>
    <w:p w14:paraId="327A5643" w14:textId="77777777" w:rsidR="00D05238" w:rsidRDefault="00D05238" w:rsidP="002B1D6C">
      <w:pPr>
        <w:pStyle w:val="Dataelementstext"/>
      </w:pPr>
      <w:r w:rsidRPr="00EF2967">
        <w:t>Disability type</w:t>
      </w:r>
    </w:p>
    <w:p w14:paraId="25378B5F" w14:textId="77777777" w:rsidR="00D05238" w:rsidRPr="00E5117C" w:rsidRDefault="00D05238" w:rsidP="00BA5ECA">
      <w:pPr>
        <w:pStyle w:val="Heading1"/>
      </w:pPr>
      <w:r w:rsidRPr="00E5117C">
        <w:lastRenderedPageBreak/>
        <w:t>Schooling</w:t>
      </w:r>
    </w:p>
    <w:p w14:paraId="5EEA90C7" w14:textId="77777777" w:rsidR="00D05238" w:rsidRPr="00F47B3B" w:rsidRDefault="00D05238" w:rsidP="002859CE">
      <w:pPr>
        <w:pStyle w:val="Heading3"/>
      </w:pPr>
      <w:r w:rsidRPr="00F47B3B">
        <w:t>What is your highest COMPLETED school level? (Tick ONE box only)</w:t>
      </w:r>
    </w:p>
    <w:p w14:paraId="67C11741" w14:textId="77777777" w:rsidR="00D05238" w:rsidRPr="00550B9E" w:rsidRDefault="00D05238" w:rsidP="002B1D6C">
      <w:r w:rsidRPr="00550B9E">
        <w:t xml:space="preserve">If you are currently enrolled in secondary education, the </w:t>
      </w:r>
      <w:r w:rsidRPr="003C1CDE">
        <w:rPr>
          <w:rStyle w:val="Emphasis"/>
        </w:rPr>
        <w:t>Highest school level completed</w:t>
      </w:r>
      <w:r w:rsidRPr="00550B9E">
        <w:t xml:space="preserve"> refers to the highest school level you have </w:t>
      </w:r>
      <w:bookmarkStart w:id="29" w:name="_Int_izfUoYX4"/>
      <w:proofErr w:type="gramStart"/>
      <w:r w:rsidRPr="00550B9E">
        <w:t>actually completed</w:t>
      </w:r>
      <w:bookmarkEnd w:id="29"/>
      <w:proofErr w:type="gramEnd"/>
      <w:r w:rsidRPr="00550B9E">
        <w:t xml:space="preserve"> and not the level you are currently undertaking. For example, if you are currently in Year 10 the </w:t>
      </w:r>
      <w:r w:rsidRPr="003C1CDE">
        <w:rPr>
          <w:rStyle w:val="Emphasis"/>
        </w:rPr>
        <w:t>Highest school level completed</w:t>
      </w:r>
      <w:r w:rsidRPr="00550B9E">
        <w:t xml:space="preserve"> is Year 9.</w:t>
      </w:r>
    </w:p>
    <w:tbl>
      <w:tblPr>
        <w:tblStyle w:val="ElementTable"/>
        <w:tblW w:w="5000" w:type="pct"/>
        <w:tblBorders>
          <w:insideH w:val="none" w:sz="0" w:space="0" w:color="auto"/>
        </w:tblBorders>
        <w:tblLook w:val="00A0" w:firstRow="1" w:lastRow="0" w:firstColumn="1" w:lastColumn="0" w:noHBand="0" w:noVBand="0"/>
      </w:tblPr>
      <w:tblGrid>
        <w:gridCol w:w="9061"/>
      </w:tblGrid>
      <w:tr w:rsidR="00500595" w:rsidRPr="00D9351A" w14:paraId="1F073FFB"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bottom w:val="none" w:sz="0" w:space="0" w:color="auto"/>
            </w:tcBorders>
          </w:tcPr>
          <w:p w14:paraId="75A60734" w14:textId="4FBB5094" w:rsidR="00500595" w:rsidRPr="00D9351A" w:rsidRDefault="00500595"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t>Completed year 12</w:t>
            </w:r>
          </w:p>
        </w:tc>
      </w:tr>
      <w:tr w:rsidR="00500595" w:rsidRPr="00D9351A" w14:paraId="0B5EF2C5"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742E3E5F" w14:textId="4A1E76B4" w:rsidR="00500595" w:rsidRPr="00D9351A" w:rsidRDefault="00500595"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t>Completed year 11</w:t>
            </w:r>
          </w:p>
        </w:tc>
      </w:tr>
      <w:tr w:rsidR="00500595" w:rsidRPr="00D9351A" w14:paraId="3F536C2E"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54943254" w14:textId="0DBCAB80" w:rsidR="00500595" w:rsidRPr="00D9351A" w:rsidRDefault="00500595"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t>Completed year 10</w:t>
            </w:r>
          </w:p>
        </w:tc>
      </w:tr>
      <w:tr w:rsidR="00500595" w:rsidRPr="00D9351A" w14:paraId="19EAFE5E"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7E69F6F3" w14:textId="1A0C100A" w:rsidR="00500595" w:rsidRPr="00D9351A" w:rsidRDefault="00500595"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162F58B0">
              <w:t>Completed year 9</w:t>
            </w:r>
          </w:p>
        </w:tc>
      </w:tr>
      <w:tr w:rsidR="00500595" w:rsidRPr="00D9351A" w14:paraId="464F577A"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672D08E1" w14:textId="5BD00E7F" w:rsidR="00500595" w:rsidRPr="00D9351A" w:rsidRDefault="00500595"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D9351A">
              <w:t>Year 8 or below</w:t>
            </w:r>
          </w:p>
        </w:tc>
      </w:tr>
      <w:tr w:rsidR="00500595" w:rsidRPr="00D9351A" w14:paraId="44F20A74"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6CDBB91C" w14:textId="46BE95F6" w:rsidR="00500595" w:rsidRPr="00D9351A" w:rsidRDefault="00500595"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t xml:space="preserve">Did not go to school </w:t>
            </w:r>
          </w:p>
        </w:tc>
      </w:tr>
      <w:tr w:rsidR="0070212A" w:rsidRPr="00D9351A" w14:paraId="46E85E16"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tcBorders>
          </w:tcPr>
          <w:p w14:paraId="456B7806" w14:textId="0BFE594C" w:rsidR="0070212A" w:rsidRPr="0070212A" w:rsidRDefault="0070212A" w:rsidP="002B1D6C">
            <w:pPr>
              <w:pStyle w:val="Normalnospace"/>
            </w:pPr>
            <w:r w:rsidRPr="00D9351A">
              <w:t xml:space="preserve">Never completed any primary or secondary level education – </w:t>
            </w:r>
            <w:r w:rsidRPr="0070212A">
              <w:rPr>
                <w:rStyle w:val="Strongalt"/>
                <w:rFonts w:eastAsia="Arial"/>
              </w:rPr>
              <w:t>go to question 14</w:t>
            </w:r>
          </w:p>
        </w:tc>
      </w:tr>
    </w:tbl>
    <w:p w14:paraId="39001304" w14:textId="77777777" w:rsidR="00D05238" w:rsidRDefault="00D05238" w:rsidP="002B1D6C">
      <w:pPr>
        <w:pStyle w:val="Dataelementstext"/>
      </w:pPr>
      <w:r w:rsidRPr="00EF2967">
        <w:t>Highest school level completed</w:t>
      </w:r>
    </w:p>
    <w:p w14:paraId="5DDFE806" w14:textId="77777777" w:rsidR="00D05238" w:rsidRPr="00F47B3B" w:rsidRDefault="00D05238" w:rsidP="002859CE">
      <w:pPr>
        <w:pStyle w:val="Heading3"/>
      </w:pPr>
      <w:r w:rsidRPr="00F47B3B">
        <w:t>Are you enrolled in school (secondary or senior secondary education)?</w:t>
      </w:r>
    </w:p>
    <w:tbl>
      <w:tblPr>
        <w:tblStyle w:val="ElementTable"/>
        <w:tblW w:w="5000" w:type="pct"/>
        <w:tblBorders>
          <w:insideH w:val="none" w:sz="0" w:space="0" w:color="auto"/>
        </w:tblBorders>
        <w:tblLook w:val="00A0" w:firstRow="1" w:lastRow="0" w:firstColumn="1" w:lastColumn="0" w:noHBand="0" w:noVBand="0"/>
      </w:tblPr>
      <w:tblGrid>
        <w:gridCol w:w="9061"/>
      </w:tblGrid>
      <w:tr w:rsidR="00B60E14" w:rsidRPr="00B63019" w14:paraId="0FD7A5E4"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bottom w:val="none" w:sz="0" w:space="0" w:color="auto"/>
            </w:tcBorders>
            <w:hideMark/>
          </w:tcPr>
          <w:p w14:paraId="71D50552" w14:textId="5D1DF2A9" w:rsidR="00B60E14" w:rsidRPr="00BA5ECA" w:rsidRDefault="00B60E14" w:rsidP="00BA5ECA">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B63019">
              <w:t>Yes</w:t>
            </w:r>
            <w:r>
              <w:t xml:space="preserve"> </w:t>
            </w:r>
            <w:r w:rsidRPr="00B63019">
              <w:t>enrolled in school</w:t>
            </w:r>
          </w:p>
        </w:tc>
      </w:tr>
      <w:tr w:rsidR="00B60E14" w:rsidRPr="00B63019" w14:paraId="42154568"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tcBorders>
            <w:hideMark/>
          </w:tcPr>
          <w:p w14:paraId="5F03C423" w14:textId="60F32A0A" w:rsidR="00B60E14" w:rsidRPr="00BA5ECA" w:rsidRDefault="00B60E14" w:rsidP="00BA5ECA">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7C7282">
              <w:t>No</w:t>
            </w:r>
            <w:r>
              <w:t xml:space="preserve"> </w:t>
            </w:r>
            <w:r w:rsidRPr="00B63019">
              <w:t>not enrolled in sch</w:t>
            </w:r>
            <w:r w:rsidRPr="00BA5ECA">
              <w:t xml:space="preserve">ool </w:t>
            </w:r>
          </w:p>
        </w:tc>
      </w:tr>
    </w:tbl>
    <w:p w14:paraId="451489E9" w14:textId="77777777" w:rsidR="00D05238" w:rsidRDefault="00D05238" w:rsidP="002B1D6C">
      <w:pPr>
        <w:pStyle w:val="Dataelementstext"/>
      </w:pPr>
      <w:r>
        <w:t>At school indicator</w:t>
      </w:r>
    </w:p>
    <w:p w14:paraId="4413CFD9" w14:textId="77777777" w:rsidR="00D05238" w:rsidRDefault="00D05238" w:rsidP="00F8477B">
      <w:pPr>
        <w:pStyle w:val="Heading1"/>
        <w:pageBreakBefore w:val="0"/>
      </w:pPr>
      <w:r w:rsidRPr="6CD9CBCF">
        <w:rPr>
          <w:lang w:val="en-AU"/>
        </w:rPr>
        <w:t>Previous qualifications achieved</w:t>
      </w:r>
    </w:p>
    <w:p w14:paraId="47199B43" w14:textId="62FFDBE6" w:rsidR="00D05238" w:rsidRPr="00F47B3B" w:rsidRDefault="00D05238" w:rsidP="002859CE">
      <w:pPr>
        <w:pStyle w:val="Heading3"/>
      </w:pPr>
      <w:r w:rsidRPr="00F47B3B">
        <w:t>Have you SUCCESSFULLY completed any of the qualifications listed below?</w:t>
      </w:r>
      <w:r w:rsidR="0070212A">
        <w:br/>
      </w:r>
      <w:r w:rsidRPr="00F47B3B">
        <w:t>Please select all relevant.</w:t>
      </w:r>
    </w:p>
    <w:tbl>
      <w:tblPr>
        <w:tblStyle w:val="ElementTable"/>
        <w:tblW w:w="5000" w:type="pct"/>
        <w:tblBorders>
          <w:insideH w:val="none" w:sz="0" w:space="0" w:color="auto"/>
        </w:tblBorders>
        <w:tblLook w:val="00A0" w:firstRow="1" w:lastRow="0" w:firstColumn="1" w:lastColumn="0" w:noHBand="0" w:noVBand="0"/>
      </w:tblPr>
      <w:tblGrid>
        <w:gridCol w:w="9061"/>
      </w:tblGrid>
      <w:tr w:rsidR="0070212A" w:rsidRPr="00203524" w14:paraId="71BC1F59"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bottom w:val="none" w:sz="0" w:space="0" w:color="auto"/>
            </w:tcBorders>
          </w:tcPr>
          <w:p w14:paraId="37FCDAED" w14:textId="43FD50DB" w:rsidR="0070212A" w:rsidRPr="00203524" w:rsidRDefault="00624B95" w:rsidP="002B1D6C">
            <w:pPr>
              <w:pStyle w:val="Normalnospace"/>
            </w:pPr>
            <w:r w:rsidRPr="00AF762C">
              <w:rPr>
                <w:rFonts w:ascii="Segoe Fluent Icons" w:hAnsi="Segoe Fluent Icons"/>
                <w:color w:val="15578C" w:themeColor="accent1" w:themeShade="BF"/>
              </w:rPr>
              <w:t></w:t>
            </w:r>
            <w:r w:rsidR="0070212A">
              <w:t xml:space="preserve"> </w:t>
            </w:r>
            <w:r w:rsidR="0070212A">
              <w:tab/>
            </w:r>
            <w:r w:rsidR="0070212A" w:rsidRPr="162F58B0">
              <w:t>No</w:t>
            </w:r>
          </w:p>
        </w:tc>
      </w:tr>
      <w:tr w:rsidR="0070212A" w:rsidRPr="00405662" w14:paraId="6B1CF46E"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590B9556" w14:textId="65C411BC" w:rsidR="0070212A" w:rsidRPr="00405662" w:rsidRDefault="0070212A"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405662">
              <w:t>Bachelor degree or higher degree</w:t>
            </w:r>
          </w:p>
        </w:tc>
      </w:tr>
      <w:tr w:rsidR="0070212A" w:rsidRPr="00405662" w14:paraId="263CC951"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50DA21D0" w14:textId="2DE9426C" w:rsidR="0070212A" w:rsidRPr="00405662" w:rsidRDefault="0070212A"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405662">
              <w:t>Advanced diploma or associate degree</w:t>
            </w:r>
          </w:p>
        </w:tc>
      </w:tr>
      <w:tr w:rsidR="0070212A" w:rsidRPr="00405662" w14:paraId="2CE12B33"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0503FAC7" w14:textId="68A5FD01" w:rsidR="0070212A" w:rsidRPr="00405662" w:rsidRDefault="0070212A"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405662">
              <w:t>Diploma (or associate diploma)</w:t>
            </w:r>
          </w:p>
        </w:tc>
      </w:tr>
      <w:tr w:rsidR="0070212A" w:rsidRPr="00405662" w14:paraId="7A01DB4F"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554312A7" w14:textId="42E7EC0D" w:rsidR="0070212A" w:rsidRPr="00405662" w:rsidRDefault="0070212A" w:rsidP="002B1D6C">
            <w:pPr>
              <w:pStyle w:val="Normalnospace"/>
              <w:rPr>
                <w:b/>
              </w:rPr>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405662">
              <w:t>Certificate IV (or advanced certificate/technician)</w:t>
            </w:r>
          </w:p>
        </w:tc>
      </w:tr>
      <w:tr w:rsidR="0070212A" w:rsidRPr="00405662" w14:paraId="78D6AD46"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34477171" w14:textId="56577CA6" w:rsidR="0070212A" w:rsidRPr="00405662" w:rsidRDefault="0070212A"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405662">
              <w:t>Certificate III (or trade certificate)</w:t>
            </w:r>
          </w:p>
        </w:tc>
      </w:tr>
      <w:tr w:rsidR="0070212A" w:rsidRPr="00405662" w14:paraId="3074E6B1"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5EC25A3A" w14:textId="7555C28B" w:rsidR="0070212A" w:rsidRPr="00405662" w:rsidRDefault="0070212A"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405662">
              <w:t>Certificate II</w:t>
            </w:r>
          </w:p>
        </w:tc>
      </w:tr>
      <w:tr w:rsidR="0070212A" w:rsidRPr="00405662" w14:paraId="6CCE83DB"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0FC2F064" w14:textId="76155151" w:rsidR="0070212A" w:rsidRPr="00405662" w:rsidRDefault="0070212A"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405662">
              <w:t xml:space="preserve">Certificate I </w:t>
            </w:r>
          </w:p>
        </w:tc>
      </w:tr>
      <w:tr w:rsidR="0070212A" w:rsidRPr="00405662" w14:paraId="182E7345"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tcBorders>
          </w:tcPr>
          <w:p w14:paraId="49A56863" w14:textId="2ADD9653" w:rsidR="0070212A" w:rsidRPr="00405662" w:rsidRDefault="0070212A"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405662">
              <w:t>Other education (including certificates or overseas qualifications not listed above)</w:t>
            </w:r>
          </w:p>
        </w:tc>
      </w:tr>
    </w:tbl>
    <w:p w14:paraId="4908E22D" w14:textId="77777777" w:rsidR="00D05238" w:rsidRDefault="00D05238" w:rsidP="002B1D6C">
      <w:pPr>
        <w:pStyle w:val="Dataelementstext"/>
      </w:pPr>
      <w:r>
        <w:t>Previous qualifications achieved</w:t>
      </w:r>
    </w:p>
    <w:p w14:paraId="43C03F3E" w14:textId="77777777" w:rsidR="00D05238" w:rsidRPr="00EF2967" w:rsidRDefault="00D05238" w:rsidP="00BA5ECA">
      <w:pPr>
        <w:pStyle w:val="Heading1"/>
      </w:pPr>
      <w:r>
        <w:lastRenderedPageBreak/>
        <w:t>E</w:t>
      </w:r>
      <w:r w:rsidRPr="00EF2967">
        <w:t>mployment</w:t>
      </w:r>
    </w:p>
    <w:p w14:paraId="41470A23" w14:textId="5030C246" w:rsidR="00D05238" w:rsidRPr="00B60E14" w:rsidRDefault="00D05238" w:rsidP="002859CE">
      <w:pPr>
        <w:pStyle w:val="Heading3"/>
        <w:rPr>
          <w:rStyle w:val="Strong"/>
          <w:bCs/>
          <w:color w:val="022848" w:themeColor="text2"/>
        </w:rPr>
      </w:pPr>
      <w:r w:rsidRPr="00B60E14">
        <w:rPr>
          <w:rStyle w:val="Strong"/>
          <w:bCs/>
          <w:color w:val="022848" w:themeColor="text2"/>
        </w:rPr>
        <w:t>Of the following categories, which BEST describes your current employment status?</w:t>
      </w:r>
      <w:r w:rsidR="735A7BAA" w:rsidRPr="00392630">
        <w:rPr>
          <w:rStyle w:val="Strong"/>
          <w:rFonts w:eastAsiaTheme="minorEastAsia" w:cstheme="minorBidi"/>
          <w:color w:val="022848" w:themeColor="text2"/>
        </w:rPr>
        <w:t xml:space="preserve"> (Tick ONE box only)</w:t>
      </w:r>
    </w:p>
    <w:p w14:paraId="46994BD9" w14:textId="77777777" w:rsidR="00D05238" w:rsidRDefault="00D05238" w:rsidP="002B1D6C">
      <w:r w:rsidRPr="00405662">
        <w:t>For casual, seasonal, contract and shift work, use the current number of hours worked per week to determine whether full time (35 hours or more per week) or part-time employed (less than 35 hours per week).</w:t>
      </w:r>
    </w:p>
    <w:p w14:paraId="01FF9FEC" w14:textId="77777777" w:rsidR="00D05238" w:rsidRPr="00203524" w:rsidRDefault="00D05238" w:rsidP="002B1D6C">
      <w:r w:rsidRPr="00203524">
        <w:t>If participating in</w:t>
      </w:r>
      <w:r>
        <w:t xml:space="preserve"> the</w:t>
      </w:r>
      <w:r w:rsidRPr="00203524">
        <w:t xml:space="preserve"> work</w:t>
      </w:r>
      <w:r>
        <w:t xml:space="preserve"> experience program, Work</w:t>
      </w:r>
      <w:r w:rsidRPr="00203524">
        <w:t xml:space="preserve"> for the </w:t>
      </w:r>
      <w:r>
        <w:t>D</w:t>
      </w:r>
      <w:r w:rsidRPr="00203524">
        <w:t>ole, please select the appropriate Unemployed</w:t>
      </w:r>
      <w:r>
        <w:t xml:space="preserve"> category</w:t>
      </w:r>
      <w:r w:rsidRPr="00203524">
        <w:t>.</w:t>
      </w:r>
    </w:p>
    <w:tbl>
      <w:tblPr>
        <w:tblStyle w:val="ElementTable"/>
        <w:tblW w:w="5000" w:type="pct"/>
        <w:tblBorders>
          <w:insideH w:val="none" w:sz="0" w:space="0" w:color="auto"/>
        </w:tblBorders>
        <w:tblLook w:val="00A0" w:firstRow="1" w:lastRow="0" w:firstColumn="1" w:lastColumn="0" w:noHBand="0" w:noVBand="0"/>
      </w:tblPr>
      <w:tblGrid>
        <w:gridCol w:w="9061"/>
      </w:tblGrid>
      <w:tr w:rsidR="0070212A" w:rsidRPr="00405662" w14:paraId="7B0F2D0B"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bottom w:val="none" w:sz="0" w:space="0" w:color="auto"/>
            </w:tcBorders>
          </w:tcPr>
          <w:p w14:paraId="46A6DD47" w14:textId="2C6612A8" w:rsidR="0070212A" w:rsidRPr="00405662" w:rsidRDefault="0070212A"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405662">
              <w:t>Full-time employee</w:t>
            </w:r>
          </w:p>
        </w:tc>
      </w:tr>
      <w:tr w:rsidR="0070212A" w:rsidRPr="00405662" w14:paraId="6933E0EC"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103FF17D" w14:textId="489E06D3" w:rsidR="0070212A" w:rsidRPr="00405662" w:rsidRDefault="0070212A"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405662">
              <w:t>Part-time employee</w:t>
            </w:r>
          </w:p>
        </w:tc>
      </w:tr>
      <w:tr w:rsidR="0070212A" w:rsidRPr="00405662" w14:paraId="10BCBE83"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0648BA7F" w14:textId="5FDB4614" w:rsidR="0070212A" w:rsidRPr="00405662" w:rsidRDefault="0070212A"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405662">
              <w:t>Self employed – not employing others</w:t>
            </w:r>
          </w:p>
        </w:tc>
      </w:tr>
      <w:tr w:rsidR="0070212A" w:rsidRPr="00405662" w14:paraId="19918D58"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33E572F8" w14:textId="794D55F2" w:rsidR="0070212A" w:rsidRPr="00405662" w:rsidRDefault="0070212A"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405662">
              <w:t>Self employed – employing others</w:t>
            </w:r>
          </w:p>
        </w:tc>
      </w:tr>
      <w:tr w:rsidR="0070212A" w:rsidRPr="00405662" w14:paraId="458D1F0C"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7FE83B9C" w14:textId="7F2A7B26" w:rsidR="0070212A" w:rsidRPr="00405662" w:rsidRDefault="0070212A"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405662">
              <w:t>Employed – unpaid worker in a family business</w:t>
            </w:r>
          </w:p>
        </w:tc>
      </w:tr>
      <w:tr w:rsidR="0070212A" w:rsidRPr="00405662" w14:paraId="30635C08"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51ECEDEB" w14:textId="31815766" w:rsidR="0070212A" w:rsidRPr="00405662" w:rsidRDefault="0070212A"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405662">
              <w:t>Unemployed – seeking full-time work</w:t>
            </w:r>
          </w:p>
        </w:tc>
      </w:tr>
      <w:tr w:rsidR="0070212A" w:rsidRPr="00405662" w14:paraId="75C5C479"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6ECE5E5E" w14:textId="2E1D009E" w:rsidR="0070212A" w:rsidRPr="00405662" w:rsidRDefault="0070212A"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405662">
              <w:t>Unemployed – seeking part-time work</w:t>
            </w:r>
          </w:p>
        </w:tc>
      </w:tr>
      <w:tr w:rsidR="0070212A" w:rsidRPr="00405662" w14:paraId="0C45ECEF"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tcBorders>
          </w:tcPr>
          <w:p w14:paraId="3F0F47C6" w14:textId="66F2948C" w:rsidR="0070212A" w:rsidRPr="00405662" w:rsidRDefault="0070212A"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405662">
              <w:t>Not employed – not seeking employment</w:t>
            </w:r>
          </w:p>
        </w:tc>
      </w:tr>
    </w:tbl>
    <w:p w14:paraId="719F355C" w14:textId="77777777" w:rsidR="00D05238" w:rsidRDefault="00D05238" w:rsidP="002B1D6C">
      <w:pPr>
        <w:pStyle w:val="Dataelementstext"/>
      </w:pPr>
      <w:r w:rsidRPr="620D7005">
        <w:t>Labour force status</w:t>
      </w:r>
    </w:p>
    <w:p w14:paraId="169BF4B1" w14:textId="77777777" w:rsidR="00D05238" w:rsidRPr="00EF2967" w:rsidRDefault="00D05238" w:rsidP="00244F35">
      <w:pPr>
        <w:pStyle w:val="Heading1"/>
        <w:pageBreakBefore w:val="0"/>
      </w:pPr>
      <w:r w:rsidRPr="00EF2967">
        <w:t>Study reason</w:t>
      </w:r>
    </w:p>
    <w:p w14:paraId="7806DFF2" w14:textId="0729E0C7" w:rsidR="00D05238" w:rsidRPr="00F47B3B" w:rsidRDefault="00D05238" w:rsidP="002859CE">
      <w:pPr>
        <w:pStyle w:val="Heading3"/>
      </w:pPr>
      <w:r w:rsidRPr="00F47B3B">
        <w:t>Of the following categories, select the reason you are undertaking this course/traineeship/</w:t>
      </w:r>
      <w:r w:rsidR="0070212A">
        <w:t xml:space="preserve"> </w:t>
      </w:r>
      <w:r w:rsidRPr="00F47B3B">
        <w:t>apprenticeship.</w:t>
      </w:r>
    </w:p>
    <w:tbl>
      <w:tblPr>
        <w:tblStyle w:val="ElementTable"/>
        <w:tblW w:w="5000" w:type="pct"/>
        <w:tblBorders>
          <w:insideH w:val="none" w:sz="0" w:space="0" w:color="auto"/>
        </w:tblBorders>
        <w:tblLook w:val="00A0" w:firstRow="1" w:lastRow="0" w:firstColumn="1" w:lastColumn="0" w:noHBand="0" w:noVBand="0"/>
      </w:tblPr>
      <w:tblGrid>
        <w:gridCol w:w="9061"/>
      </w:tblGrid>
      <w:tr w:rsidR="0070212A" w:rsidRPr="00405662" w14:paraId="0A3FFE3E"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bottom w:val="none" w:sz="0" w:space="0" w:color="auto"/>
            </w:tcBorders>
          </w:tcPr>
          <w:p w14:paraId="3ACA4937" w14:textId="15FDED57" w:rsidR="0070212A" w:rsidRPr="00405662" w:rsidRDefault="0070212A"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405662">
              <w:t>To get a job</w:t>
            </w:r>
          </w:p>
        </w:tc>
      </w:tr>
      <w:tr w:rsidR="0070212A" w:rsidRPr="00405662" w14:paraId="199AD050"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54093EE7" w14:textId="4986D136" w:rsidR="0070212A" w:rsidRPr="00405662" w:rsidRDefault="0070212A"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405662">
              <w:t>To develop my existing business</w:t>
            </w:r>
          </w:p>
        </w:tc>
      </w:tr>
      <w:tr w:rsidR="0070212A" w:rsidRPr="00405662" w14:paraId="78289BA9"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633641D0" w14:textId="5414DDB5" w:rsidR="0070212A" w:rsidRPr="00405662" w:rsidRDefault="0070212A"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405662">
              <w:t xml:space="preserve">To start my own business </w:t>
            </w:r>
          </w:p>
        </w:tc>
      </w:tr>
      <w:tr w:rsidR="0070212A" w:rsidRPr="00405662" w14:paraId="3773C474"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48E89E2D" w14:textId="3F8A4178" w:rsidR="0070212A" w:rsidRPr="00405662" w:rsidRDefault="0070212A"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405662">
              <w:t>To try for a different career</w:t>
            </w:r>
          </w:p>
        </w:tc>
      </w:tr>
      <w:tr w:rsidR="0070212A" w:rsidRPr="00405662" w14:paraId="618F6D2B"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6F44749F" w14:textId="35FE74D5" w:rsidR="0070212A" w:rsidRPr="00405662" w:rsidRDefault="0070212A"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405662">
              <w:t>To get a better job or promotion</w:t>
            </w:r>
          </w:p>
        </w:tc>
      </w:tr>
      <w:tr w:rsidR="0070212A" w:rsidRPr="00405662" w14:paraId="02522894"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565BF013" w14:textId="7DD4D9DB" w:rsidR="0070212A" w:rsidRPr="00405662" w:rsidRDefault="0070212A"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405662">
              <w:t>It was a requirement of my job</w:t>
            </w:r>
          </w:p>
        </w:tc>
      </w:tr>
      <w:tr w:rsidR="0070212A" w:rsidRPr="00405662" w14:paraId="6053B7BF"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24EB7156" w14:textId="69B69586" w:rsidR="0070212A" w:rsidRPr="00405662" w:rsidRDefault="0070212A"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405662">
              <w:t>I wanted extra skills for my job</w:t>
            </w:r>
          </w:p>
        </w:tc>
      </w:tr>
      <w:tr w:rsidR="0070212A" w:rsidRPr="00405662" w14:paraId="3262538D"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06BD0803" w14:textId="1C933656" w:rsidR="0070212A" w:rsidRPr="00405662" w:rsidRDefault="0070212A"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405662">
              <w:t>To get into another course of study</w:t>
            </w:r>
          </w:p>
        </w:tc>
      </w:tr>
      <w:tr w:rsidR="0070212A" w:rsidRPr="00405662" w14:paraId="4085A600"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012C0644" w14:textId="56982FFF" w:rsidR="0070212A" w:rsidRPr="00405662" w:rsidRDefault="0070212A"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405662">
              <w:t>For personal interest or self-development</w:t>
            </w:r>
          </w:p>
        </w:tc>
      </w:tr>
      <w:tr w:rsidR="0070212A" w:rsidRPr="00405662" w14:paraId="462235AE"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623E3630" w14:textId="277630AA" w:rsidR="0070212A" w:rsidRPr="005C74AC" w:rsidRDefault="0070212A"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5C74AC">
              <w:t>To get skills for community/voluntary work</w:t>
            </w:r>
          </w:p>
        </w:tc>
      </w:tr>
      <w:tr w:rsidR="0070212A" w:rsidRPr="00405662" w14:paraId="4D1A3351"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tcBorders>
          </w:tcPr>
          <w:p w14:paraId="29722E93" w14:textId="7C35BA3A" w:rsidR="0070212A" w:rsidRPr="005C74AC" w:rsidRDefault="0070212A"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5C74AC">
              <w:t>To achieve points/credits towards my senior secondary certificate of education</w:t>
            </w:r>
          </w:p>
        </w:tc>
      </w:tr>
      <w:tr w:rsidR="0070212A" w:rsidRPr="00405662" w14:paraId="2A83F763" w14:textId="77777777" w:rsidTr="000F3C41">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tcBorders>
          </w:tcPr>
          <w:p w14:paraId="012F7B47" w14:textId="4B493EC7" w:rsidR="0070212A" w:rsidRPr="00405662" w:rsidRDefault="0070212A" w:rsidP="002B1D6C">
            <w:pPr>
              <w:pStyle w:val="Normalnospace"/>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162F58B0">
              <w:t>Other reasons</w:t>
            </w:r>
          </w:p>
        </w:tc>
      </w:tr>
    </w:tbl>
    <w:p w14:paraId="23B6641A" w14:textId="77777777" w:rsidR="00D05238" w:rsidRDefault="00D05238" w:rsidP="002B1D6C">
      <w:pPr>
        <w:pStyle w:val="Dataelementstext"/>
      </w:pPr>
      <w:r>
        <w:t>S</w:t>
      </w:r>
      <w:r w:rsidRPr="00EF2967">
        <w:t>tudy reason</w:t>
      </w:r>
    </w:p>
    <w:p w14:paraId="4C0602EE" w14:textId="77777777" w:rsidR="00C354A0" w:rsidRDefault="00D05238" w:rsidP="002B1D6C">
      <w:pPr>
        <w:sectPr w:rsidR="00C354A0" w:rsidSect="00244F35">
          <w:headerReference w:type="default" r:id="rId22"/>
          <w:headerReference w:type="first" r:id="rId23"/>
          <w:type w:val="continuous"/>
          <w:pgSz w:w="11907" w:h="16840" w:code="9"/>
          <w:pgMar w:top="873" w:right="1418" w:bottom="873" w:left="1418" w:header="567" w:footer="567" w:gutter="0"/>
          <w:cols w:space="720"/>
          <w:docGrid w:linePitch="272"/>
        </w:sectPr>
      </w:pPr>
      <w:r>
        <w:br w:type="page"/>
      </w:r>
    </w:p>
    <w:p w14:paraId="34FC7967" w14:textId="77777777" w:rsidR="00D05238" w:rsidRPr="00EF2967" w:rsidRDefault="00D05238" w:rsidP="00E40EFC">
      <w:pPr>
        <w:pStyle w:val="Heading1"/>
      </w:pPr>
      <w:r w:rsidRPr="00EF2967">
        <w:lastRenderedPageBreak/>
        <w:t>Unique Student Identifier</w:t>
      </w:r>
      <w:r>
        <w:t xml:space="preserve"> (USI)</w:t>
      </w:r>
    </w:p>
    <w:p w14:paraId="54CA377A" w14:textId="77777777" w:rsidR="00D05238" w:rsidRPr="00550B9E" w:rsidRDefault="00D05238" w:rsidP="002B1D6C">
      <w:r w:rsidRPr="00550B9E">
        <w:t xml:space="preserve">From 1 January 2015, we [insert RTO name] can be prevented from issuing you with a nationally recognised VET qualification or statement of attainment when you complete your course if you do not have a Unique Student Identifier (USI). In addition, we are required to include your USI in the data we submit to NCVER. If you have not yet obtained a </w:t>
      </w:r>
      <w:bookmarkStart w:id="30" w:name="_Int_ioDX6U0o"/>
      <w:proofErr w:type="gramStart"/>
      <w:r w:rsidRPr="00550B9E">
        <w:t>USI</w:t>
      </w:r>
      <w:bookmarkEnd w:id="30"/>
      <w:proofErr w:type="gramEnd"/>
      <w:r w:rsidRPr="00550B9E">
        <w:t xml:space="preserve"> you can apply for it directly at</w:t>
      </w:r>
      <w:r>
        <w:t xml:space="preserve"> </w:t>
      </w:r>
      <w:hyperlink r:id="rId24">
        <w:r w:rsidRPr="620D7005">
          <w:rPr>
            <w:rStyle w:val="Hyperlink"/>
          </w:rPr>
          <w:t>https://www.usi.gov.au/students/get-a-usi</w:t>
        </w:r>
      </w:hyperlink>
      <w:r>
        <w:t xml:space="preserve"> </w:t>
      </w:r>
      <w:r w:rsidRPr="620D7005">
        <w:rPr>
          <w:rFonts w:ascii="Trebuchet MS" w:hAnsi="Trebuchet MS"/>
          <w:sz w:val="12"/>
          <w:szCs w:val="12"/>
        </w:rPr>
        <w:t xml:space="preserve"> </w:t>
      </w:r>
      <w:r w:rsidRPr="00550B9E">
        <w:t>on computer or mobile device.</w:t>
      </w:r>
    </w:p>
    <w:p w14:paraId="79EFB98C" w14:textId="77777777" w:rsidR="00D05238" w:rsidRPr="00EF2967" w:rsidRDefault="00D05238" w:rsidP="002859CE">
      <w:pPr>
        <w:pStyle w:val="Heading3"/>
      </w:pPr>
      <w:r w:rsidRPr="00EF2967">
        <w:t xml:space="preserve">Enter your Unique Student </w:t>
      </w:r>
      <w:r>
        <w:t>I</w:t>
      </w:r>
      <w:r w:rsidRPr="00EF2967">
        <w:t>dentifier</w:t>
      </w:r>
      <w:r>
        <w:t xml:space="preserve"> (USI)</w:t>
      </w:r>
      <w:r w:rsidRPr="00EF2967">
        <w:t xml:space="preserve"> (if you already have one)</w:t>
      </w:r>
    </w:p>
    <w:p w14:paraId="7CAE38C0" w14:textId="77777777" w:rsidR="00D05238" w:rsidRPr="00550B9E" w:rsidRDefault="00D05238" w:rsidP="002B1D6C">
      <w:r w:rsidRPr="00550B9E">
        <w:t xml:space="preserve">You may already have a USI if you have done any nationally recognised training, which could include training at work, completing a first aid course or RSA (Responsible Service of Alcohol) course, getting a white card, or studying at a TAFE or training organisation. It is important that you try to find out whether you already have a USI before attempting to create a new one. You should not have more than one USI. To check if you already have a USI, use the ‘Forgotten USI’ link on the USI website at </w:t>
      </w:r>
      <w:hyperlink r:id="rId25" w:history="1">
        <w:r>
          <w:rPr>
            <w:rStyle w:val="Hyperlink"/>
          </w:rPr>
          <w:t>https://www.usi.gov.au/students/find-your-usi</w:t>
        </w:r>
      </w:hyperlink>
      <w:r w:rsidRPr="00550B9E">
        <w:t>.</w:t>
      </w:r>
    </w:p>
    <w:tbl>
      <w:tblPr>
        <w:tblStyle w:val="ElementTable"/>
        <w:tblW w:w="0" w:type="auto"/>
        <w:tblLook w:val="04A0" w:firstRow="1" w:lastRow="0" w:firstColumn="1" w:lastColumn="0" w:noHBand="0" w:noVBand="1"/>
      </w:tblPr>
      <w:tblGrid>
        <w:gridCol w:w="3256"/>
        <w:gridCol w:w="578"/>
        <w:gridCol w:w="579"/>
        <w:gridCol w:w="579"/>
        <w:gridCol w:w="578"/>
        <w:gridCol w:w="579"/>
        <w:gridCol w:w="579"/>
        <w:gridCol w:w="578"/>
        <w:gridCol w:w="579"/>
        <w:gridCol w:w="579"/>
        <w:gridCol w:w="579"/>
      </w:tblGrid>
      <w:tr w:rsidR="00725957" w:rsidRPr="00EF2967" w14:paraId="550118ED" w14:textId="4BA071A1" w:rsidTr="00725957">
        <w:tc>
          <w:tcPr>
            <w:cnfStyle w:val="001000000000" w:firstRow="0" w:lastRow="0" w:firstColumn="1" w:lastColumn="0" w:oddVBand="0" w:evenVBand="0" w:oddHBand="0" w:evenHBand="0" w:firstRowFirstColumn="0" w:firstRowLastColumn="0" w:lastRowFirstColumn="0" w:lastRowLastColumn="0"/>
            <w:tcW w:w="3256" w:type="dxa"/>
          </w:tcPr>
          <w:p w14:paraId="43BD6CBB" w14:textId="75661A7F" w:rsidR="00725957" w:rsidRPr="00EF2967" w:rsidRDefault="00725957" w:rsidP="00B60E14">
            <w:pPr>
              <w:pStyle w:val="Normalnospace"/>
            </w:pPr>
            <w:r w:rsidRPr="00725957">
              <w:t>Unique Student Identifier (USI)</w:t>
            </w:r>
          </w:p>
        </w:tc>
        <w:tc>
          <w:tcPr>
            <w:tcW w:w="578" w:type="dxa"/>
            <w:tcBorders>
              <w:right w:val="single" w:sz="4" w:space="0" w:color="BFBFBF" w:themeColor="background1" w:themeShade="BF"/>
            </w:tcBorders>
          </w:tcPr>
          <w:p w14:paraId="6C0E8E8E" w14:textId="77777777" w:rsidR="00725957" w:rsidRPr="00EF2967" w:rsidRDefault="00725957" w:rsidP="00725957">
            <w:pPr>
              <w:pStyle w:val="Normalnospace"/>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c>
          <w:tcPr>
            <w:tcW w:w="579" w:type="dxa"/>
            <w:tcBorders>
              <w:left w:val="single" w:sz="4" w:space="0" w:color="BFBFBF" w:themeColor="background1" w:themeShade="BF"/>
              <w:right w:val="single" w:sz="4" w:space="0" w:color="BFBFBF" w:themeColor="background1" w:themeShade="BF"/>
            </w:tcBorders>
          </w:tcPr>
          <w:p w14:paraId="057FDDDE" w14:textId="77777777" w:rsidR="00725957" w:rsidRPr="00EF2967" w:rsidRDefault="00725957" w:rsidP="00725957">
            <w:pPr>
              <w:pStyle w:val="Normalnospace"/>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c>
          <w:tcPr>
            <w:tcW w:w="579" w:type="dxa"/>
            <w:tcBorders>
              <w:left w:val="single" w:sz="4" w:space="0" w:color="BFBFBF" w:themeColor="background1" w:themeShade="BF"/>
              <w:right w:val="single" w:sz="4" w:space="0" w:color="BFBFBF" w:themeColor="background1" w:themeShade="BF"/>
            </w:tcBorders>
          </w:tcPr>
          <w:p w14:paraId="156F3FEE" w14:textId="77777777" w:rsidR="00725957" w:rsidRPr="00EF2967" w:rsidRDefault="00725957" w:rsidP="00725957">
            <w:pPr>
              <w:pStyle w:val="Normalnospace"/>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c>
          <w:tcPr>
            <w:tcW w:w="578" w:type="dxa"/>
            <w:tcBorders>
              <w:left w:val="single" w:sz="4" w:space="0" w:color="BFBFBF" w:themeColor="background1" w:themeShade="BF"/>
              <w:right w:val="single" w:sz="4" w:space="0" w:color="BFBFBF" w:themeColor="background1" w:themeShade="BF"/>
            </w:tcBorders>
          </w:tcPr>
          <w:p w14:paraId="67F43C5D" w14:textId="77777777" w:rsidR="00725957" w:rsidRPr="00EF2967" w:rsidRDefault="00725957" w:rsidP="00725957">
            <w:pPr>
              <w:pStyle w:val="Normalnospace"/>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c>
          <w:tcPr>
            <w:tcW w:w="579" w:type="dxa"/>
            <w:tcBorders>
              <w:left w:val="single" w:sz="4" w:space="0" w:color="BFBFBF" w:themeColor="background1" w:themeShade="BF"/>
              <w:right w:val="single" w:sz="4" w:space="0" w:color="BFBFBF" w:themeColor="background1" w:themeShade="BF"/>
            </w:tcBorders>
          </w:tcPr>
          <w:p w14:paraId="1FBCB0C0" w14:textId="77777777" w:rsidR="00725957" w:rsidRPr="00EF2967" w:rsidRDefault="00725957" w:rsidP="00725957">
            <w:pPr>
              <w:pStyle w:val="Normalnospace"/>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c>
          <w:tcPr>
            <w:tcW w:w="579" w:type="dxa"/>
            <w:tcBorders>
              <w:left w:val="single" w:sz="4" w:space="0" w:color="BFBFBF" w:themeColor="background1" w:themeShade="BF"/>
              <w:right w:val="single" w:sz="4" w:space="0" w:color="BFBFBF" w:themeColor="background1" w:themeShade="BF"/>
            </w:tcBorders>
          </w:tcPr>
          <w:p w14:paraId="24D57DFC" w14:textId="77777777" w:rsidR="00725957" w:rsidRPr="00EF2967" w:rsidRDefault="00725957" w:rsidP="00725957">
            <w:pPr>
              <w:pStyle w:val="Normalnospace"/>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c>
          <w:tcPr>
            <w:tcW w:w="578" w:type="dxa"/>
            <w:tcBorders>
              <w:left w:val="single" w:sz="4" w:space="0" w:color="BFBFBF" w:themeColor="background1" w:themeShade="BF"/>
              <w:right w:val="single" w:sz="4" w:space="0" w:color="BFBFBF" w:themeColor="background1" w:themeShade="BF"/>
            </w:tcBorders>
          </w:tcPr>
          <w:p w14:paraId="2D4EE3EC" w14:textId="77777777" w:rsidR="00725957" w:rsidRPr="00EF2967" w:rsidRDefault="00725957" w:rsidP="00725957">
            <w:pPr>
              <w:pStyle w:val="Normalnospace"/>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c>
          <w:tcPr>
            <w:tcW w:w="579" w:type="dxa"/>
            <w:tcBorders>
              <w:left w:val="single" w:sz="4" w:space="0" w:color="BFBFBF" w:themeColor="background1" w:themeShade="BF"/>
              <w:right w:val="single" w:sz="4" w:space="0" w:color="BFBFBF" w:themeColor="background1" w:themeShade="BF"/>
            </w:tcBorders>
          </w:tcPr>
          <w:p w14:paraId="468A9120" w14:textId="77777777" w:rsidR="00725957" w:rsidRPr="00EF2967" w:rsidRDefault="00725957" w:rsidP="00725957">
            <w:pPr>
              <w:pStyle w:val="Normalnospace"/>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c>
          <w:tcPr>
            <w:tcW w:w="579" w:type="dxa"/>
            <w:tcBorders>
              <w:left w:val="single" w:sz="4" w:space="0" w:color="BFBFBF" w:themeColor="background1" w:themeShade="BF"/>
              <w:right w:val="single" w:sz="4" w:space="0" w:color="BFBFBF" w:themeColor="background1" w:themeShade="BF"/>
            </w:tcBorders>
          </w:tcPr>
          <w:p w14:paraId="4CEE61E6" w14:textId="77777777" w:rsidR="00725957" w:rsidRPr="00EF2967" w:rsidRDefault="00725957" w:rsidP="00725957">
            <w:pPr>
              <w:pStyle w:val="Normalnospace"/>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c>
          <w:tcPr>
            <w:tcW w:w="579" w:type="dxa"/>
            <w:tcBorders>
              <w:left w:val="single" w:sz="4" w:space="0" w:color="BFBFBF" w:themeColor="background1" w:themeShade="BF"/>
            </w:tcBorders>
          </w:tcPr>
          <w:p w14:paraId="6533FB0A" w14:textId="196252C8" w:rsidR="00725957" w:rsidRPr="00EF2967" w:rsidRDefault="00725957" w:rsidP="00725957">
            <w:pPr>
              <w:pStyle w:val="Normalnospace"/>
              <w:cnfStyle w:val="000000000000" w:firstRow="0" w:lastRow="0" w:firstColumn="0" w:lastColumn="0" w:oddVBand="0" w:evenVBand="0" w:oddHBand="0" w:evenHBand="0" w:firstRowFirstColumn="0" w:firstRowLastColumn="0" w:lastRowFirstColumn="0" w:lastRowLastColumn="0"/>
            </w:pPr>
          </w:p>
        </w:tc>
      </w:tr>
    </w:tbl>
    <w:p w14:paraId="77EEF4B2" w14:textId="77777777" w:rsidR="00D05238" w:rsidRPr="00F05722" w:rsidRDefault="00D05238" w:rsidP="002B1D6C">
      <w:pPr>
        <w:pStyle w:val="Dataelementstext"/>
      </w:pPr>
      <w:r w:rsidRPr="00F05722" w:rsidDel="00C81AB4">
        <w:t>Unique student identifier</w:t>
      </w:r>
    </w:p>
    <w:p w14:paraId="252E4D32" w14:textId="77777777" w:rsidR="00D05238" w:rsidRPr="00EF2967" w:rsidRDefault="00D05238" w:rsidP="00B60E14">
      <w:pPr>
        <w:pStyle w:val="Normalnospace"/>
      </w:pPr>
    </w:p>
    <w:tbl>
      <w:tblPr>
        <w:tblStyle w:val="TableGrid"/>
        <w:tblW w:w="5000" w:type="pct"/>
        <w:tblCellMar>
          <w:left w:w="567" w:type="dxa"/>
          <w:bottom w:w="284" w:type="dxa"/>
          <w:right w:w="567" w:type="dxa"/>
        </w:tblCellMar>
        <w:tblLook w:val="04A0" w:firstRow="1" w:lastRow="0" w:firstColumn="1" w:lastColumn="0" w:noHBand="0" w:noVBand="1"/>
      </w:tblPr>
      <w:tblGrid>
        <w:gridCol w:w="9071"/>
      </w:tblGrid>
      <w:tr w:rsidR="00D05238" w:rsidRPr="00EF2967" w14:paraId="5132CA7F" w14:textId="77777777" w:rsidTr="00CB7F2E">
        <w:tc>
          <w:tcPr>
            <w:cnfStyle w:val="001000000000" w:firstRow="0" w:lastRow="0" w:firstColumn="1" w:lastColumn="0" w:oddVBand="0" w:evenVBand="0" w:oddHBand="0" w:evenHBand="0" w:firstRowFirstColumn="0" w:firstRowLastColumn="0" w:lastRowFirstColumn="0" w:lastRowLastColumn="0"/>
            <w:tcW w:w="5000" w:type="pct"/>
          </w:tcPr>
          <w:p w14:paraId="0D184266" w14:textId="1AB12FB9" w:rsidR="00921271" w:rsidRPr="00E47F01" w:rsidRDefault="00E47F01" w:rsidP="00E47F01">
            <w:pPr>
              <w:spacing w:before="240"/>
              <w:jc w:val="right"/>
              <w:rPr>
                <w:rStyle w:val="Strong"/>
                <w:rFonts w:ascii="Segoe Fluent Icons" w:hAnsi="Segoe Fluent Icons"/>
                <w:sz w:val="24"/>
                <w:szCs w:val="24"/>
              </w:rPr>
            </w:pPr>
            <w:r w:rsidRPr="00E47F01">
              <w:rPr>
                <w:rStyle w:val="Strong"/>
                <w:rFonts w:ascii="Segoe Fluent Icons" w:hAnsi="Segoe Fluent Icons"/>
                <w:sz w:val="24"/>
                <w:szCs w:val="24"/>
              </w:rPr>
              <w:t></w:t>
            </w:r>
          </w:p>
          <w:p w14:paraId="49136C47" w14:textId="04AA1C9C" w:rsidR="00D05238" w:rsidRPr="0070212A" w:rsidRDefault="00D05238" w:rsidP="00C354A0">
            <w:pPr>
              <w:pStyle w:val="Note"/>
              <w:rPr>
                <w:rStyle w:val="Strong"/>
              </w:rPr>
            </w:pPr>
            <w:r w:rsidRPr="0070212A">
              <w:rPr>
                <w:rStyle w:val="Strong"/>
              </w:rPr>
              <w:t>Advice to RTOs</w:t>
            </w:r>
          </w:p>
          <w:p w14:paraId="092DB9EF" w14:textId="77777777" w:rsidR="00D05238" w:rsidRDefault="00D05238" w:rsidP="00C354A0">
            <w:pPr>
              <w:pStyle w:val="Note"/>
            </w:pPr>
            <w:r>
              <w:t>I</w:t>
            </w:r>
            <w:r w:rsidRPr="00EF2967">
              <w:t>f you want to apply for USIs on behalf of your students (clients), please use the questions in the following section.</w:t>
            </w:r>
            <w:r>
              <w:t xml:space="preserve"> Alternatively, a copy of the ID document can be obtained instead of recording this information. You may remove the following section if you will not be applying for USIs for students.</w:t>
            </w:r>
          </w:p>
          <w:p w14:paraId="2FBF8EA2" w14:textId="77777777" w:rsidR="00D05238" w:rsidRPr="00EF2967" w:rsidRDefault="00D05238" w:rsidP="00C354A0">
            <w:pPr>
              <w:pStyle w:val="Note"/>
            </w:pPr>
            <w:r>
              <w:t xml:space="preserve">Before creating a USI on behalf of a student, with their permission, use the ‘Existing USI Search’ tool to determine whether the student has an existing USI. For details, see the Existing USI Search/Locate USI information on the USI website at </w:t>
            </w:r>
            <w:hyperlink r:id="rId26" w:history="1">
              <w:r>
                <w:rPr>
                  <w:rStyle w:val="Hyperlink"/>
                </w:rPr>
                <w:t>https://www.usi.gov.au/existing-usi-search-step-step</w:t>
              </w:r>
            </w:hyperlink>
            <w:r>
              <w:t>.</w:t>
            </w:r>
          </w:p>
          <w:p w14:paraId="541C676E" w14:textId="77777777" w:rsidR="00D05238" w:rsidRPr="00550B9E" w:rsidRDefault="00D05238" w:rsidP="00C354A0">
            <w:pPr>
              <w:pStyle w:val="Note"/>
            </w:pPr>
            <w:r w:rsidRPr="002D394E">
              <w:t>Australian birth certificate:</w:t>
            </w:r>
            <w:r w:rsidRPr="00550B9E">
              <w:t xml:space="preserve"> note that different details are required depending on the </w:t>
            </w:r>
            <w:bookmarkStart w:id="31" w:name="_Int_UQjCQtSX"/>
            <w:r w:rsidRPr="00550B9E">
              <w:t>jurisdiction</w:t>
            </w:r>
            <w:bookmarkEnd w:id="31"/>
            <w:r w:rsidRPr="00550B9E">
              <w:t xml:space="preserve"> of issue.  RTOs who wish to include the birth certificate option in their enrolment form should note the information items required set out at:  </w:t>
            </w:r>
          </w:p>
          <w:p w14:paraId="60B8D39B" w14:textId="63F0A470" w:rsidR="00D05238" w:rsidRPr="00936609" w:rsidRDefault="00D05238" w:rsidP="00C354A0">
            <w:pPr>
              <w:pStyle w:val="Note"/>
              <w:rPr>
                <w:rStyle w:val="Hyperlink"/>
                <w:color w:val="00B050"/>
              </w:rPr>
            </w:pPr>
            <w:hyperlink r:id="rId27" w:history="1">
              <w:r w:rsidRPr="00B63019">
                <w:rPr>
                  <w:rStyle w:val="Hyperlink"/>
                </w:rPr>
                <w:t>https://www.usi.gov.au/students/create-your-usi/verifying-your-identity</w:t>
              </w:r>
            </w:hyperlink>
          </w:p>
          <w:p w14:paraId="26381964" w14:textId="15B724F4" w:rsidR="00D05238" w:rsidRPr="00EF2967" w:rsidRDefault="00D05238" w:rsidP="00C354A0">
            <w:pPr>
              <w:pStyle w:val="Note"/>
            </w:pPr>
            <w:r w:rsidRPr="00EF2967">
              <w:t xml:space="preserve">Alternatively, </w:t>
            </w:r>
            <w:r>
              <w:t xml:space="preserve">you </w:t>
            </w:r>
            <w:r w:rsidRPr="00EF2967">
              <w:t xml:space="preserve">may wish </w:t>
            </w:r>
            <w:r>
              <w:t xml:space="preserve">to </w:t>
            </w:r>
            <w:r w:rsidRPr="00EF2967">
              <w:t xml:space="preserve">not include ‘birth certificate’ in </w:t>
            </w:r>
            <w:r>
              <w:t>your</w:t>
            </w:r>
            <w:r w:rsidRPr="00EF2967">
              <w:t xml:space="preserve"> form. </w:t>
            </w:r>
          </w:p>
        </w:tc>
      </w:tr>
    </w:tbl>
    <w:p w14:paraId="248F5AAE" w14:textId="1A15720D" w:rsidR="00D05238" w:rsidRPr="00EF2967" w:rsidRDefault="00D05238" w:rsidP="00CB7F2E">
      <w:pPr>
        <w:pStyle w:val="Heading3"/>
        <w:numPr>
          <w:ilvl w:val="0"/>
          <w:numId w:val="0"/>
        </w:numPr>
        <w:ind w:left="340" w:hanging="340"/>
      </w:pPr>
    </w:p>
    <w:p w14:paraId="2A96984F" w14:textId="05703AB5" w:rsidR="00D05238" w:rsidRDefault="00D05238" w:rsidP="00BA5ECA">
      <w:pPr>
        <w:pStyle w:val="Heading1"/>
      </w:pPr>
      <w:r w:rsidRPr="00CA4E08">
        <w:lastRenderedPageBreak/>
        <w:t xml:space="preserve">USI application through your RTO </w:t>
      </w:r>
    </w:p>
    <w:p w14:paraId="2075CCEC" w14:textId="7AB88C5F" w:rsidR="00D05238" w:rsidRPr="00C73A31" w:rsidRDefault="00D05238" w:rsidP="00197CA7">
      <w:pPr>
        <w:pStyle w:val="Heading2"/>
      </w:pPr>
      <w:r w:rsidRPr="00C73A31">
        <w:t>Application for Unique Student Identifier</w:t>
      </w:r>
      <w:r>
        <w:t xml:space="preserve"> (USI)</w:t>
      </w:r>
      <w:r w:rsidR="00E12171">
        <w:t xml:space="preserve"> </w:t>
      </w:r>
      <w:r w:rsidR="00E12171" w:rsidRPr="009B5672">
        <w:t>(if you do not already have one)</w:t>
      </w:r>
    </w:p>
    <w:p w14:paraId="62434CAE" w14:textId="5202A6BE" w:rsidR="00D05238" w:rsidRPr="00550B9E" w:rsidRDefault="00D05238" w:rsidP="005011EA">
      <w:pPr>
        <w:spacing w:after="360"/>
      </w:pPr>
      <w:r w:rsidRPr="00550B9E">
        <w:t xml:space="preserve">If you would </w:t>
      </w:r>
      <w:proofErr w:type="gramStart"/>
      <w:r w:rsidRPr="00550B9E">
        <w:t xml:space="preserve">like </w:t>
      </w:r>
      <w:r w:rsidR="00C354A0" w:rsidRPr="00EE0595">
        <w:rPr>
          <w:u w:val="single" w:color="1C75BC" w:themeColor="accent1"/>
        </w:rPr>
        <w:t xml:space="preserve"> </w:t>
      </w:r>
      <w:r w:rsidR="00C354A0" w:rsidRPr="00EE0595">
        <w:rPr>
          <w:rStyle w:val="IntenseEmphasis"/>
          <w:u w:val="single"/>
        </w:rPr>
        <w:t>[</w:t>
      </w:r>
      <w:proofErr w:type="gramEnd"/>
      <w:r w:rsidR="00C354A0" w:rsidRPr="00EE0595">
        <w:rPr>
          <w:rStyle w:val="IntenseEmphasis"/>
          <w:u w:val="single"/>
        </w:rPr>
        <w:t xml:space="preserve">RTO </w:t>
      </w:r>
      <w:proofErr w:type="gramStart"/>
      <w:r w:rsidR="00C354A0" w:rsidRPr="00EE0595">
        <w:rPr>
          <w:rStyle w:val="IntenseEmphasis"/>
          <w:u w:val="single"/>
        </w:rPr>
        <w:t>name]</w:t>
      </w:r>
      <w:r w:rsidR="00C354A0" w:rsidRPr="00EE0595">
        <w:rPr>
          <w:u w:val="single" w:color="1C75BC" w:themeColor="accent1"/>
        </w:rPr>
        <w:t xml:space="preserve"> </w:t>
      </w:r>
      <w:r w:rsidR="00855A7B">
        <w:rPr>
          <w:u w:val="single" w:color="1C75BC" w:themeColor="accent1"/>
        </w:rPr>
        <w:t xml:space="preserve">  </w:t>
      </w:r>
      <w:proofErr w:type="gramEnd"/>
      <w:r w:rsidR="00855A7B">
        <w:rPr>
          <w:u w:val="single" w:color="1C75BC" w:themeColor="accent1"/>
        </w:rPr>
        <w:t xml:space="preserve">                                          </w:t>
      </w:r>
      <w:r w:rsidR="00C354A0" w:rsidRPr="00EE0595">
        <w:t xml:space="preserve"> </w:t>
      </w:r>
      <w:r w:rsidRPr="00550B9E">
        <w:t xml:space="preserve">to apply for a USI on your </w:t>
      </w:r>
      <w:bookmarkStart w:id="32" w:name="_Int_hOHAWTJi"/>
      <w:r w:rsidRPr="00550B9E">
        <w:t>behalf</w:t>
      </w:r>
      <w:bookmarkEnd w:id="32"/>
      <w:r w:rsidRPr="00550B9E">
        <w:t xml:space="preserve"> you must authorise us to do so and declare that you have read the privacy information at </w:t>
      </w:r>
      <w:hyperlink r:id="rId28">
        <w:r w:rsidRPr="00550B9E">
          <w:rPr>
            <w:rStyle w:val="Hyperlink"/>
          </w:rPr>
          <w:t>https://www.usi.gov.au/about-us/privacy</w:t>
        </w:r>
      </w:hyperlink>
      <w:r w:rsidRPr="620D7005">
        <w:rPr>
          <w:rStyle w:val="Hyperlink"/>
        </w:rPr>
        <w:t xml:space="preserve">. </w:t>
      </w:r>
      <w:r w:rsidRPr="00550B9E">
        <w:t>You must also provide some additional information as noted at the end of this form so that we can apply for a USI on your behalf.</w:t>
      </w:r>
    </w:p>
    <w:tbl>
      <w:tblPr>
        <w:tblStyle w:val="ElemetnsStudentStatus"/>
        <w:tblW w:w="0" w:type="auto"/>
        <w:tblCellMar>
          <w:top w:w="454" w:type="dxa"/>
          <w:bottom w:w="454" w:type="dxa"/>
        </w:tblCellMar>
        <w:tblLook w:val="04A0" w:firstRow="1" w:lastRow="0" w:firstColumn="1" w:lastColumn="0" w:noHBand="0" w:noVBand="1"/>
      </w:tblPr>
      <w:tblGrid>
        <w:gridCol w:w="9071"/>
      </w:tblGrid>
      <w:tr w:rsidR="004A126C" w:rsidRPr="007866E0" w14:paraId="3DE3D94E" w14:textId="77777777" w:rsidTr="00AC37EE">
        <w:trPr>
          <w:cnfStyle w:val="100000000000" w:firstRow="1" w:lastRow="0" w:firstColumn="0" w:lastColumn="0" w:oddVBand="0" w:evenVBand="0" w:oddHBand="0" w:evenHBand="0" w:firstRowFirstColumn="0" w:firstRowLastColumn="0" w:lastRowFirstColumn="0" w:lastRowLastColumn="0"/>
          <w:trHeight w:val="5519"/>
        </w:trPr>
        <w:tc>
          <w:tcPr>
            <w:cnfStyle w:val="001000000000" w:firstRow="0" w:lastRow="0" w:firstColumn="1" w:lastColumn="0" w:oddVBand="0" w:evenVBand="0" w:oddHBand="0" w:evenHBand="0" w:firstRowFirstColumn="0" w:firstRowLastColumn="0" w:lastRowFirstColumn="0" w:lastRowLastColumn="0"/>
            <w:tcW w:w="9071" w:type="dxa"/>
            <w:vAlign w:val="center"/>
          </w:tcPr>
          <w:p w14:paraId="495DA2AC" w14:textId="3482F3FE" w:rsidR="00C354A0" w:rsidRDefault="00C354A0" w:rsidP="00DE5807">
            <w:pPr>
              <w:pStyle w:val="Heading2"/>
              <w:spacing w:after="720"/>
              <w:ind w:right="567"/>
            </w:pPr>
            <w:r>
              <w:t xml:space="preserve">Authorisation </w:t>
            </w:r>
          </w:p>
          <w:p w14:paraId="2AC88329" w14:textId="1F181C5A" w:rsidR="004A126C" w:rsidRPr="007866E0" w:rsidRDefault="004A126C" w:rsidP="00DE5807">
            <w:pPr>
              <w:spacing w:before="0" w:line="360" w:lineRule="auto"/>
              <w:ind w:right="567"/>
            </w:pPr>
            <w:proofErr w:type="gramStart"/>
            <w:r w:rsidRPr="007866E0">
              <w:t>I</w:t>
            </w:r>
            <w:r w:rsidRPr="00FD213F">
              <w:rPr>
                <w:u w:val="single" w:color="1C75BC" w:themeColor="accent1"/>
              </w:rPr>
              <w:t xml:space="preserve"> </w:t>
            </w:r>
            <w:r w:rsidRPr="00FD213F">
              <w:rPr>
                <w:rStyle w:val="IntenseEmphasis"/>
                <w:u w:val="single"/>
              </w:rPr>
              <w:t xml:space="preserve"> [NAME]   </w:t>
            </w:r>
            <w:proofErr w:type="gramEnd"/>
            <w:r w:rsidRPr="00FD213F">
              <w:rPr>
                <w:rStyle w:val="IntenseEmphasis"/>
                <w:u w:val="single"/>
              </w:rPr>
              <w:t xml:space="preserve">                                 </w:t>
            </w:r>
            <w:r w:rsidRPr="00F018B2">
              <w:rPr>
                <w:rStyle w:val="IntenseEmphasis"/>
                <w:u w:val="single"/>
              </w:rPr>
              <w:t xml:space="preserve"> </w:t>
            </w:r>
            <w:r w:rsidR="00F018B2" w:rsidRPr="00F018B2">
              <w:rPr>
                <w:rStyle w:val="IntenseEmphasis"/>
                <w:u w:val="single"/>
              </w:rPr>
              <w:t xml:space="preserve">  </w:t>
            </w:r>
            <w:r w:rsidR="00F018B2">
              <w:rPr>
                <w:rStyle w:val="IntenseEmphasis"/>
              </w:rPr>
              <w:t xml:space="preserve"> </w:t>
            </w:r>
            <w:r w:rsidRPr="007866E0">
              <w:t>authorise</w:t>
            </w:r>
            <w:proofErr w:type="gramStart"/>
            <w:r w:rsidRPr="00FD213F">
              <w:t xml:space="preserve">  </w:t>
            </w:r>
            <w:r w:rsidR="00DB379F" w:rsidRPr="00FD213F">
              <w:rPr>
                <w:u w:val="single" w:color="1C75BC" w:themeColor="accent1"/>
              </w:rPr>
              <w:t xml:space="preserve"> </w:t>
            </w:r>
            <w:r w:rsidRPr="00FD213F">
              <w:rPr>
                <w:rStyle w:val="IntenseEmphasis"/>
                <w:u w:val="single"/>
              </w:rPr>
              <w:t xml:space="preserve">[RTONAME]   </w:t>
            </w:r>
            <w:proofErr w:type="gramEnd"/>
            <w:r w:rsidRPr="00FD213F">
              <w:rPr>
                <w:rStyle w:val="IntenseEmphasis"/>
                <w:u w:val="single"/>
              </w:rPr>
              <w:t xml:space="preserve">                           </w:t>
            </w:r>
            <w:r w:rsidR="00DE5807">
              <w:rPr>
                <w:rStyle w:val="IntenseEmphasis"/>
                <w:u w:val="single"/>
              </w:rPr>
              <w:t xml:space="preserve"> </w:t>
            </w:r>
            <w:r w:rsidRPr="00FD213F">
              <w:rPr>
                <w:rStyle w:val="IntenseEmphasis"/>
                <w:u w:val="single"/>
              </w:rPr>
              <w:t xml:space="preserve">   </w:t>
            </w:r>
            <w:r w:rsidR="00DE5807">
              <w:rPr>
                <w:rStyle w:val="IntenseEmphasis"/>
                <w:u w:val="single"/>
              </w:rPr>
              <w:t xml:space="preserve">      </w:t>
            </w:r>
            <w:r w:rsidRPr="00FD213F">
              <w:rPr>
                <w:rStyle w:val="IntenseEmphasis"/>
                <w:u w:val="single"/>
              </w:rPr>
              <w:t xml:space="preserve">      </w:t>
            </w:r>
            <w:r w:rsidR="00F018B2">
              <w:rPr>
                <w:rStyle w:val="IntenseEmphasis"/>
                <w:u w:val="single"/>
              </w:rPr>
              <w:br/>
            </w:r>
            <w:r w:rsidRPr="007866E0">
              <w:t xml:space="preserve">to apply pursuant to sub-section 9(2) of the Student Identifiers Act 2014, </w:t>
            </w:r>
            <w:r w:rsidR="00F018B2">
              <w:br/>
            </w:r>
            <w:r w:rsidRPr="007866E0">
              <w:t xml:space="preserve">for a USI on my behalf. </w:t>
            </w:r>
          </w:p>
          <w:p w14:paraId="6EB55752" w14:textId="7E13B340" w:rsidR="00AC37EE" w:rsidRPr="005B5499" w:rsidRDefault="004A126C" w:rsidP="005B5499">
            <w:pPr>
              <w:tabs>
                <w:tab w:val="clear" w:pos="393"/>
                <w:tab w:val="left" w:pos="422"/>
              </w:tabs>
              <w:spacing w:before="480" w:line="360" w:lineRule="auto"/>
              <w:ind w:left="420" w:right="567" w:hanging="420"/>
              <w:rPr>
                <w:rStyle w:val="IntenseEmphasis"/>
                <w:rFonts w:asciiTheme="minorHAnsi" w:hAnsiTheme="minorHAnsi"/>
                <w:iCs w:val="0"/>
                <w:caps w:val="0"/>
                <w:color w:val="1C2430" w:themeColor="text1"/>
                <w:spacing w:val="0"/>
                <w:kern w:val="22"/>
                <w:position w:val="0"/>
              </w:rPr>
            </w:pPr>
            <w:r w:rsidRPr="00AF762C">
              <w:rPr>
                <w:rFonts w:ascii="Segoe Fluent Icons" w:hAnsi="Segoe Fluent Icons"/>
                <w:color w:val="15578C" w:themeColor="accent1" w:themeShade="BF"/>
              </w:rPr>
              <w:t xml:space="preserve"> </w:t>
            </w:r>
            <w:r w:rsidRPr="00AF762C">
              <w:rPr>
                <w:rFonts w:ascii="Segoe Fluent Icons" w:hAnsi="Segoe Fluent Icons"/>
                <w:color w:val="15578C" w:themeColor="accent1" w:themeShade="BF"/>
              </w:rPr>
              <w:tab/>
            </w:r>
            <w:r w:rsidRPr="007866E0">
              <w:t>I have read and I consent to the collection, use and disclosure of my personal information</w:t>
            </w:r>
            <w:r>
              <w:t xml:space="preserve"> </w:t>
            </w:r>
            <w:r w:rsidRPr="007866E0">
              <w:t xml:space="preserve">(which may include sensitive information) pursuant to the information detailed </w:t>
            </w:r>
            <w:proofErr w:type="gramStart"/>
            <w:r w:rsidRPr="007866E0">
              <w:t>at</w:t>
            </w:r>
            <w:r w:rsidR="007264CB">
              <w:t xml:space="preserve"> </w:t>
            </w:r>
            <w:r w:rsidR="00A22D88" w:rsidRPr="00FD213F">
              <w:rPr>
                <w:u w:val="single" w:color="1C75BC" w:themeColor="accent1"/>
              </w:rPr>
              <w:t xml:space="preserve"> </w:t>
            </w:r>
            <w:r w:rsidR="00A22D88" w:rsidRPr="00FD213F">
              <w:rPr>
                <w:rStyle w:val="IntenseEmphasis"/>
                <w:u w:val="single"/>
              </w:rPr>
              <w:t>[</w:t>
            </w:r>
            <w:proofErr w:type="gramEnd"/>
            <w:r w:rsidR="00A22D88">
              <w:rPr>
                <w:rStyle w:val="IntenseEmphasis"/>
                <w:u w:val="single"/>
              </w:rPr>
              <w:t xml:space="preserve">Town/CITY OF </w:t>
            </w:r>
            <w:proofErr w:type="gramStart"/>
            <w:r w:rsidR="00A22D88">
              <w:rPr>
                <w:rStyle w:val="IntenseEmphasis"/>
                <w:u w:val="single"/>
              </w:rPr>
              <w:t>BIRTH]</w:t>
            </w:r>
            <w:r w:rsidR="00FC7263" w:rsidRPr="00596ACF">
              <w:rPr>
                <w:rStyle w:val="IntenseEmphasis"/>
              </w:rPr>
              <w:t xml:space="preserve">  </w:t>
            </w:r>
            <w:r w:rsidR="00A22D88">
              <w:rPr>
                <w:rStyle w:val="IntenseEmphasis"/>
              </w:rPr>
              <w:t xml:space="preserve"> </w:t>
            </w:r>
            <w:proofErr w:type="gramEnd"/>
            <w:r w:rsidR="00FC7263" w:rsidRPr="00596ACF">
              <w:rPr>
                <w:rStyle w:val="IntenseEmphasis"/>
              </w:rPr>
              <w:t xml:space="preserve">          </w:t>
            </w:r>
            <w:r w:rsidR="00FD213F" w:rsidRPr="00596ACF">
              <w:rPr>
                <w:rStyle w:val="IntenseEmphasis"/>
              </w:rPr>
              <w:t xml:space="preserve">         </w:t>
            </w:r>
            <w:r w:rsidR="00FC7263" w:rsidRPr="00596ACF">
              <w:rPr>
                <w:rStyle w:val="IntenseEmphasis"/>
              </w:rPr>
              <w:t xml:space="preserve">                             </w:t>
            </w:r>
            <w:proofErr w:type="gramStart"/>
            <w:r w:rsidR="00FD213F" w:rsidRPr="00596ACF">
              <w:rPr>
                <w:rStyle w:val="IntenseEmphasis"/>
              </w:rPr>
              <w:t xml:space="preserve"> </w:t>
            </w:r>
            <w:r w:rsidR="00FD213F" w:rsidRPr="008A5227">
              <w:rPr>
                <w:rStyle w:val="IntenseEmphasis"/>
                <w:u w:val="single"/>
              </w:rPr>
              <w:t xml:space="preserve">  </w:t>
            </w:r>
            <w:r w:rsidRPr="00AC37EE">
              <w:rPr>
                <w:sz w:val="16"/>
                <w:szCs w:val="16"/>
              </w:rPr>
              <w:t>(</w:t>
            </w:r>
            <w:proofErr w:type="gramEnd"/>
            <w:r w:rsidRPr="00AC37EE">
              <w:rPr>
                <w:sz w:val="16"/>
                <w:szCs w:val="16"/>
              </w:rPr>
              <w:t>please write the name of the Australian or overseas town or city where you were born)</w:t>
            </w:r>
          </w:p>
        </w:tc>
      </w:tr>
    </w:tbl>
    <w:p w14:paraId="46DB2790" w14:textId="77777777" w:rsidR="00D05238" w:rsidRDefault="00D05238" w:rsidP="005011EA">
      <w:pPr>
        <w:spacing w:before="360" w:after="360"/>
      </w:pPr>
      <w:r w:rsidRPr="00EF2967">
        <w:t>We will also need to verify your identity to create your USI.</w:t>
      </w:r>
    </w:p>
    <w:p w14:paraId="3C446237" w14:textId="77777777" w:rsidR="00A64AF9" w:rsidRDefault="00A64AF9">
      <w:pPr>
        <w:widowControl w:val="0"/>
        <w:tabs>
          <w:tab w:val="clear" w:pos="393"/>
        </w:tabs>
        <w:autoSpaceDE w:val="0"/>
        <w:autoSpaceDN w:val="0"/>
        <w:spacing w:before="0" w:after="0" w:line="240" w:lineRule="auto"/>
        <w:textAlignment w:val="auto"/>
        <w:rPr>
          <w:rStyle w:val="Heading3Char"/>
          <w:rFonts w:eastAsia="Arial"/>
          <w:bCs w:val="0"/>
          <w:kern w:val="0"/>
          <w:sz w:val="24"/>
        </w:rPr>
      </w:pPr>
      <w:r>
        <w:rPr>
          <w:rStyle w:val="Heading3Char"/>
          <w:rFonts w:eastAsia="Arial"/>
        </w:rPr>
        <w:br w:type="page"/>
      </w:r>
    </w:p>
    <w:p w14:paraId="1F21E917" w14:textId="4B3CAD59" w:rsidR="00A64AF9" w:rsidRDefault="00C354A0" w:rsidP="00BF2C23">
      <w:pPr>
        <w:pStyle w:val="Heading2"/>
        <w:rPr>
          <w:rStyle w:val="Heading3Char"/>
          <w:rFonts w:eastAsia="Arial"/>
        </w:rPr>
        <w:sectPr w:rsidR="00A64AF9" w:rsidSect="00C354A0">
          <w:headerReference w:type="default" r:id="rId29"/>
          <w:pgSz w:w="11907" w:h="16840" w:code="9"/>
          <w:pgMar w:top="873" w:right="1418" w:bottom="873" w:left="1418" w:header="567" w:footer="567" w:gutter="0"/>
          <w:cols w:space="720"/>
          <w:docGrid w:linePitch="272"/>
        </w:sectPr>
      </w:pPr>
      <w:r w:rsidRPr="00B60E14">
        <w:rPr>
          <w:rStyle w:val="Heading3Char"/>
          <w:rFonts w:eastAsia="Arial"/>
        </w:rPr>
        <w:lastRenderedPageBreak/>
        <w:t xml:space="preserve">Please provide details for </w:t>
      </w:r>
      <w:r w:rsidRPr="00CB7F2E">
        <w:rPr>
          <w:color w:val="1C75BC" w:themeColor="accent1"/>
        </w:rPr>
        <w:t>one</w:t>
      </w:r>
      <w:r w:rsidRPr="00CB7F2E">
        <w:rPr>
          <w:rStyle w:val="Heading3Char"/>
          <w:rFonts w:eastAsia="Arial"/>
          <w:color w:val="1C75BC" w:themeColor="accent1"/>
        </w:rPr>
        <w:t xml:space="preserve"> </w:t>
      </w:r>
      <w:r w:rsidRPr="00B60E14">
        <w:rPr>
          <w:rStyle w:val="Heading3Char"/>
          <w:rFonts w:eastAsia="Arial"/>
        </w:rPr>
        <w:t>of the forms of identity below (numbered 1 to 8)</w:t>
      </w:r>
    </w:p>
    <w:p w14:paraId="01BC5410" w14:textId="77777777" w:rsidR="00A64AF9" w:rsidRDefault="00D05238" w:rsidP="00BF6186">
      <w:pPr>
        <w:spacing w:before="300"/>
      </w:pPr>
      <w:r w:rsidRPr="620D7005">
        <w:t xml:space="preserve">Please ensure that the name written in ‘Personal Details’ section is </w:t>
      </w:r>
      <w:bookmarkStart w:id="33" w:name="_Int_dWPjStrJ"/>
      <w:proofErr w:type="gramStart"/>
      <w:r w:rsidRPr="620D7005">
        <w:t>exactly the same</w:t>
      </w:r>
      <w:bookmarkEnd w:id="33"/>
      <w:proofErr w:type="gramEnd"/>
      <w:r w:rsidRPr="620D7005">
        <w:t xml:space="preserve"> as written in the document you provide below.</w:t>
      </w:r>
    </w:p>
    <w:tbl>
      <w:tblPr>
        <w:tblStyle w:val="TableGrid"/>
        <w:tblW w:w="2661" w:type="dxa"/>
        <w:tblLook w:val="04A0" w:firstRow="1" w:lastRow="0" w:firstColumn="1" w:lastColumn="0" w:noHBand="0" w:noVBand="1"/>
      </w:tblPr>
      <w:tblGrid>
        <w:gridCol w:w="2661"/>
      </w:tblGrid>
      <w:tr w:rsidR="00FB59A3" w:rsidRPr="00FB59A3" w14:paraId="7F69D258" w14:textId="77777777" w:rsidTr="00FB59A3">
        <w:trPr>
          <w:trHeight w:val="6380"/>
        </w:trPr>
        <w:tc>
          <w:tcPr>
            <w:cnfStyle w:val="001000000000" w:firstRow="0" w:lastRow="0" w:firstColumn="1" w:lastColumn="0" w:oddVBand="0" w:evenVBand="0" w:oddHBand="0" w:evenHBand="0" w:firstRowFirstColumn="0" w:firstRowLastColumn="0" w:lastRowFirstColumn="0" w:lastRowLastColumn="0"/>
            <w:tcW w:w="2661" w:type="dxa"/>
          </w:tcPr>
          <w:p w14:paraId="5D1DC272" w14:textId="77777777" w:rsidR="00FB59A3" w:rsidRPr="00FB59A3" w:rsidRDefault="00FB59A3" w:rsidP="00FB59A3">
            <w:pPr>
              <w:pStyle w:val="Note"/>
              <w:jc w:val="right"/>
              <w:rPr>
                <w:rStyle w:val="Strong"/>
                <w:rFonts w:ascii="Segoe Fluent Icons" w:hAnsi="Segoe Fluent Icons"/>
                <w:sz w:val="24"/>
                <w:szCs w:val="24"/>
              </w:rPr>
            </w:pPr>
            <w:r w:rsidRPr="00FB59A3">
              <w:rPr>
                <w:rStyle w:val="Strong"/>
                <w:rFonts w:ascii="Segoe Fluent Icons" w:hAnsi="Segoe Fluent Icons"/>
                <w:sz w:val="24"/>
                <w:szCs w:val="24"/>
              </w:rPr>
              <w:t></w:t>
            </w:r>
          </w:p>
          <w:p w14:paraId="60F1AE30" w14:textId="77777777" w:rsidR="00FB59A3" w:rsidRPr="00FB59A3" w:rsidRDefault="00FB59A3">
            <w:pPr>
              <w:pStyle w:val="Note"/>
              <w:rPr>
                <w:rStyle w:val="Strong"/>
                <w:rFonts w:ascii="Segoe Fluent Icons" w:hAnsi="Segoe Fluent Icons"/>
                <w:sz w:val="24"/>
                <w:szCs w:val="24"/>
              </w:rPr>
            </w:pPr>
            <w:r w:rsidRPr="00FB59A3">
              <w:rPr>
                <w:rStyle w:val="Strong"/>
              </w:rPr>
              <w:t xml:space="preserve">Advice to RTOs: </w:t>
            </w:r>
          </w:p>
          <w:p w14:paraId="1548B10A" w14:textId="77777777" w:rsidR="00FB59A3" w:rsidRPr="00FB59A3" w:rsidRDefault="00FB59A3">
            <w:pPr>
              <w:pStyle w:val="Note"/>
              <w:rPr>
                <w:rStyle w:val="Strong"/>
                <w:rFonts w:ascii="Segoe Fluent Icons" w:hAnsi="Segoe Fluent Icons"/>
                <w:sz w:val="24"/>
                <w:szCs w:val="24"/>
              </w:rPr>
            </w:pPr>
            <w:r w:rsidRPr="00FB59A3">
              <w:t xml:space="preserve">The </w:t>
            </w:r>
            <w:r w:rsidRPr="00FB59A3">
              <w:rPr>
                <w:i/>
              </w:rPr>
              <w:t>Student Identifiers Act 2014</w:t>
            </w:r>
            <w:r w:rsidRPr="00FB59A3">
              <w:t xml:space="preserve"> (s.11) requires RTOs to destroy personal information collected from individuals </w:t>
            </w:r>
            <w:r w:rsidRPr="00FB59A3">
              <w:rPr>
                <w:rStyle w:val="Heading3Char"/>
                <w:rFonts w:eastAsia="Arial"/>
              </w:rPr>
              <w:t>solely</w:t>
            </w:r>
            <w:r w:rsidRPr="00FB59A3">
              <w:t xml:space="preserve"> for the purpose of applying for a USI on their behalf as soon as practicable after the application has been made or the information is no longer needed for that purpose.  If you are required by or under a law to retain this information, then you may wish to include a statement on the form to explain that. </w:t>
            </w:r>
          </w:p>
          <w:p w14:paraId="16D18862" w14:textId="20BC850E" w:rsidR="00FB59A3" w:rsidRPr="00FB59A3" w:rsidRDefault="00FB59A3">
            <w:pPr>
              <w:pStyle w:val="Note"/>
              <w:rPr>
                <w:rStyle w:val="Strong"/>
                <w:rFonts w:ascii="Segoe Fluent Icons" w:hAnsi="Segoe Fluent Icons"/>
                <w:sz w:val="24"/>
                <w:szCs w:val="24"/>
              </w:rPr>
            </w:pPr>
            <w:r w:rsidRPr="00FB59A3">
              <w:t xml:space="preserve">Under Standard 3.6 (d), you are required to ensure the security of the USI and all related documentation under your control, including information stored in your student management systems.  </w:t>
            </w:r>
          </w:p>
        </w:tc>
      </w:tr>
    </w:tbl>
    <w:p w14:paraId="6A9A5955" w14:textId="0F27B7A1" w:rsidR="00D05238" w:rsidRPr="00EF2967" w:rsidRDefault="00A64AF9" w:rsidP="00A64AF9">
      <w:pPr>
        <w:pStyle w:val="Space"/>
      </w:pPr>
      <w:r>
        <w:br w:type="column"/>
      </w:r>
    </w:p>
    <w:p w14:paraId="4E65FA76" w14:textId="5C48F298" w:rsidR="00D05238" w:rsidRPr="00287DF1" w:rsidRDefault="00D05238" w:rsidP="00287DF1">
      <w:pPr>
        <w:pStyle w:val="Heading4"/>
        <w:rPr>
          <w:rStyle w:val="Strong"/>
          <w:bCs w:val="0"/>
          <w:color w:val="1C2430" w:themeColor="text1"/>
        </w:rPr>
      </w:pPr>
      <w:r w:rsidRPr="00287DF1">
        <w:rPr>
          <w:rStyle w:val="Strong"/>
          <w:bCs w:val="0"/>
          <w:color w:val="1C2430" w:themeColor="text1"/>
        </w:rPr>
        <w:t xml:space="preserve">Australian Driver’s Licence </w:t>
      </w:r>
    </w:p>
    <w:tbl>
      <w:tblPr>
        <w:tblStyle w:val="USI"/>
        <w:tblW w:w="5670" w:type="dxa"/>
        <w:tblLayout w:type="fixed"/>
        <w:tblLook w:val="0020" w:firstRow="1" w:lastRow="0" w:firstColumn="0" w:lastColumn="0" w:noHBand="0" w:noVBand="0"/>
      </w:tblPr>
      <w:tblGrid>
        <w:gridCol w:w="567"/>
        <w:gridCol w:w="1134"/>
        <w:gridCol w:w="1560"/>
        <w:gridCol w:w="2409"/>
      </w:tblGrid>
      <w:tr w:rsidR="00A64AF9" w:rsidRPr="00FC395A" w14:paraId="7CF8FB41" w14:textId="77777777" w:rsidTr="00FB59A3">
        <w:trPr>
          <w:trHeight w:val="22"/>
        </w:trPr>
        <w:tc>
          <w:tcPr>
            <w:cnfStyle w:val="000010000000" w:firstRow="0" w:lastRow="0" w:firstColumn="0" w:lastColumn="0" w:oddVBand="1" w:evenVBand="0" w:oddHBand="0" w:evenHBand="0" w:firstRowFirstColumn="0" w:firstRowLastColumn="0" w:lastRowFirstColumn="0" w:lastRowLastColumn="0"/>
            <w:tcW w:w="567" w:type="dxa"/>
          </w:tcPr>
          <w:p w14:paraId="540851CF" w14:textId="6AC9E4CF" w:rsidR="00042F9A" w:rsidRPr="00FC395A" w:rsidRDefault="00042F9A" w:rsidP="00FC395A">
            <w:pPr>
              <w:pStyle w:val="Normalnospace"/>
              <w:rPr>
                <w:rStyle w:val="Strongalt"/>
                <w:rFonts w:asciiTheme="minorHAnsi" w:eastAsia="Arial" w:hAnsiTheme="minorHAnsi" w:cs="Arial"/>
              </w:rPr>
            </w:pPr>
            <w:r w:rsidRPr="00FC395A">
              <w:t>State</w:t>
            </w:r>
          </w:p>
        </w:tc>
        <w:tc>
          <w:tcPr>
            <w:cnfStyle w:val="000001000000" w:firstRow="0" w:lastRow="0" w:firstColumn="0" w:lastColumn="0" w:oddVBand="0" w:evenVBand="1" w:oddHBand="0" w:evenHBand="0" w:firstRowFirstColumn="0" w:firstRowLastColumn="0" w:lastRowFirstColumn="0" w:lastRowLastColumn="0"/>
            <w:tcW w:w="1134" w:type="dxa"/>
          </w:tcPr>
          <w:p w14:paraId="5E374CB6" w14:textId="77777777" w:rsidR="00042F9A" w:rsidRPr="00FC395A" w:rsidRDefault="00042F9A" w:rsidP="00FC395A">
            <w:pPr>
              <w:pStyle w:val="Normalnospace"/>
            </w:pPr>
          </w:p>
        </w:tc>
        <w:tc>
          <w:tcPr>
            <w:cnfStyle w:val="000010000000" w:firstRow="0" w:lastRow="0" w:firstColumn="0" w:lastColumn="0" w:oddVBand="1" w:evenVBand="0" w:oddHBand="0" w:evenHBand="0" w:firstRowFirstColumn="0" w:firstRowLastColumn="0" w:lastRowFirstColumn="0" w:lastRowLastColumn="0"/>
            <w:tcW w:w="1560" w:type="dxa"/>
          </w:tcPr>
          <w:p w14:paraId="70525BBD" w14:textId="5CC0B2B0" w:rsidR="00042F9A" w:rsidRPr="00FC395A" w:rsidRDefault="00042F9A" w:rsidP="00FC395A">
            <w:pPr>
              <w:pStyle w:val="Normalnospace"/>
              <w:jc w:val="right"/>
            </w:pPr>
            <w:r w:rsidRPr="00FC395A">
              <w:t xml:space="preserve">Licence Number </w:t>
            </w:r>
          </w:p>
        </w:tc>
        <w:tc>
          <w:tcPr>
            <w:cnfStyle w:val="000001000000" w:firstRow="0" w:lastRow="0" w:firstColumn="0" w:lastColumn="0" w:oddVBand="0" w:evenVBand="1" w:oddHBand="0" w:evenHBand="0" w:firstRowFirstColumn="0" w:firstRowLastColumn="0" w:lastRowFirstColumn="0" w:lastRowLastColumn="0"/>
            <w:tcW w:w="2409" w:type="dxa"/>
          </w:tcPr>
          <w:p w14:paraId="2296599F" w14:textId="77777777" w:rsidR="00042F9A" w:rsidRPr="00FC395A" w:rsidRDefault="00042F9A" w:rsidP="00FC395A">
            <w:pPr>
              <w:pStyle w:val="Normalnospace"/>
            </w:pPr>
          </w:p>
        </w:tc>
      </w:tr>
    </w:tbl>
    <w:p w14:paraId="422499CD" w14:textId="77777777" w:rsidR="00D05238" w:rsidRPr="00244F35" w:rsidRDefault="00D05238" w:rsidP="00287DF1">
      <w:pPr>
        <w:pStyle w:val="Heading4"/>
        <w:rPr>
          <w:rStyle w:val="Strong"/>
          <w:bCs w:val="0"/>
          <w:color w:val="1C2430" w:themeColor="text1"/>
        </w:rPr>
      </w:pPr>
      <w:r w:rsidRPr="00287DF1">
        <w:rPr>
          <w:rStyle w:val="Strong"/>
          <w:bCs w:val="0"/>
          <w:color w:val="1C2430" w:themeColor="text1"/>
        </w:rPr>
        <w:t>Medicare</w:t>
      </w:r>
      <w:r w:rsidRPr="00244F35">
        <w:rPr>
          <w:rStyle w:val="Strong"/>
          <w:bCs w:val="0"/>
          <w:color w:val="1C2430" w:themeColor="text1"/>
        </w:rPr>
        <w:t xml:space="preserve"> Card</w:t>
      </w:r>
    </w:p>
    <w:tbl>
      <w:tblPr>
        <w:tblStyle w:val="USI"/>
        <w:tblW w:w="11109" w:type="pct"/>
        <w:tblBorders>
          <w:bottom w:val="single" w:sz="4" w:space="0" w:color="1C75BC" w:themeColor="accent1"/>
        </w:tblBorders>
        <w:tblLook w:val="0220" w:firstRow="1" w:lastRow="0" w:firstColumn="0" w:lastColumn="0" w:noHBand="1" w:noVBand="0"/>
      </w:tblPr>
      <w:tblGrid>
        <w:gridCol w:w="1984"/>
        <w:gridCol w:w="3686"/>
      </w:tblGrid>
      <w:tr w:rsidR="00300AEC" w14:paraId="79E3DBAB" w14:textId="77777777" w:rsidTr="00FB59A3">
        <w:trPr>
          <w:trHeight w:val="13"/>
        </w:trPr>
        <w:tc>
          <w:tcPr>
            <w:cnfStyle w:val="000010000000" w:firstRow="0" w:lastRow="0" w:firstColumn="0" w:lastColumn="0" w:oddVBand="1" w:evenVBand="0" w:oddHBand="0" w:evenHBand="0" w:firstRowFirstColumn="0" w:firstRowLastColumn="0" w:lastRowFirstColumn="0" w:lastRowLastColumn="0"/>
            <w:tcW w:w="1750" w:type="pct"/>
          </w:tcPr>
          <w:p w14:paraId="0890AAF6" w14:textId="77777777" w:rsidR="00300AEC" w:rsidRPr="00287DF1" w:rsidRDefault="00300AEC" w:rsidP="00287DF1">
            <w:pPr>
              <w:pStyle w:val="Normalnospace"/>
              <w:rPr>
                <w:rStyle w:val="Strongalt"/>
                <w:rFonts w:asciiTheme="minorHAnsi" w:eastAsia="Arial" w:hAnsiTheme="minorHAnsi" w:cs="Arial"/>
              </w:rPr>
            </w:pPr>
            <w:r w:rsidRPr="00287DF1">
              <w:t>Medicare card number</w:t>
            </w:r>
          </w:p>
        </w:tc>
        <w:tc>
          <w:tcPr>
            <w:cnfStyle w:val="000001000000" w:firstRow="0" w:lastRow="0" w:firstColumn="0" w:lastColumn="0" w:oddVBand="0" w:evenVBand="1" w:oddHBand="0" w:evenHBand="0" w:firstRowFirstColumn="0" w:firstRowLastColumn="0" w:lastRowFirstColumn="0" w:lastRowLastColumn="0"/>
            <w:tcW w:w="3250" w:type="pct"/>
            <w:tcBorders>
              <w:top w:val="none" w:sz="0" w:space="0" w:color="auto"/>
              <w:left w:val="none" w:sz="0" w:space="0" w:color="auto"/>
              <w:right w:val="none" w:sz="0" w:space="0" w:color="auto"/>
              <w:tl2br w:val="none" w:sz="0" w:space="0" w:color="auto"/>
              <w:tr2bl w:val="none" w:sz="0" w:space="0" w:color="auto"/>
            </w:tcBorders>
          </w:tcPr>
          <w:p w14:paraId="3196B05D" w14:textId="0CA2B0E8" w:rsidR="00300AEC" w:rsidRPr="00287DF1" w:rsidRDefault="00300AEC" w:rsidP="00287DF1">
            <w:pPr>
              <w:pStyle w:val="Normalnospace"/>
            </w:pPr>
          </w:p>
        </w:tc>
      </w:tr>
    </w:tbl>
    <w:p w14:paraId="7A4A7754" w14:textId="77777777" w:rsidR="00FB59A3" w:rsidRPr="00C114AC" w:rsidRDefault="00FB59A3" w:rsidP="00C114AC">
      <w:pPr>
        <w:pStyle w:val="Space"/>
      </w:pPr>
    </w:p>
    <w:tbl>
      <w:tblPr>
        <w:tblStyle w:val="USI"/>
        <w:tblW w:w="11109" w:type="pct"/>
        <w:tblBorders>
          <w:bottom w:val="single" w:sz="4" w:space="0" w:color="1C75BC" w:themeColor="accent1"/>
        </w:tblBorders>
        <w:tblLook w:val="0220" w:firstRow="1" w:lastRow="0" w:firstColumn="0" w:lastColumn="0" w:noHBand="1" w:noVBand="0"/>
      </w:tblPr>
      <w:tblGrid>
        <w:gridCol w:w="2551"/>
        <w:gridCol w:w="3119"/>
      </w:tblGrid>
      <w:tr w:rsidR="00C114AC" w14:paraId="219D3439" w14:textId="77777777" w:rsidTr="00BF6186">
        <w:trPr>
          <w:trHeight w:val="13"/>
        </w:trPr>
        <w:tc>
          <w:tcPr>
            <w:cnfStyle w:val="000010000000" w:firstRow="0" w:lastRow="0" w:firstColumn="0" w:lastColumn="0" w:oddVBand="1" w:evenVBand="0" w:oddHBand="0" w:evenHBand="0" w:firstRowFirstColumn="0" w:firstRowLastColumn="0" w:lastRowFirstColumn="0" w:lastRowLastColumn="0"/>
            <w:tcW w:w="2250" w:type="pct"/>
          </w:tcPr>
          <w:p w14:paraId="1C54848E" w14:textId="1FD017C5" w:rsidR="00300AEC" w:rsidRPr="00287DF1" w:rsidRDefault="00300AEC" w:rsidP="00BF6186">
            <w:pPr>
              <w:pStyle w:val="Normalnospace"/>
              <w:spacing w:before="120"/>
            </w:pPr>
            <w:r w:rsidRPr="00287DF1">
              <w:t xml:space="preserve">Individual </w:t>
            </w:r>
            <w:r w:rsidRPr="00FB59A3">
              <w:t>reference</w:t>
            </w:r>
            <w:r w:rsidRPr="00287DF1">
              <w:t xml:space="preserve"> number</w:t>
            </w:r>
          </w:p>
        </w:tc>
        <w:tc>
          <w:tcPr>
            <w:cnfStyle w:val="000001000000" w:firstRow="0" w:lastRow="0" w:firstColumn="0" w:lastColumn="0" w:oddVBand="0" w:evenVBand="1" w:oddHBand="0" w:evenHBand="0" w:firstRowFirstColumn="0" w:firstRowLastColumn="0" w:lastRowFirstColumn="0" w:lastRowLastColumn="0"/>
            <w:tcW w:w="2750" w:type="pct"/>
          </w:tcPr>
          <w:p w14:paraId="716E05C3" w14:textId="77777777" w:rsidR="00300AEC" w:rsidRPr="00287DF1" w:rsidRDefault="00300AEC" w:rsidP="00300AEC">
            <w:pPr>
              <w:pStyle w:val="Normalnospace"/>
            </w:pPr>
          </w:p>
        </w:tc>
      </w:tr>
    </w:tbl>
    <w:p w14:paraId="1090D2AE" w14:textId="4E741656" w:rsidR="00A95597" w:rsidRDefault="00BC7F5B" w:rsidP="00BF6186">
      <w:pPr>
        <w:pStyle w:val="Note"/>
        <w:spacing w:before="0" w:line="240" w:lineRule="auto"/>
      </w:pPr>
      <w:r>
        <w:rPr>
          <w:rStyle w:val="Strongalt"/>
          <w:rFonts w:asciiTheme="minorHAnsi" w:eastAsia="Arial" w:hAnsiTheme="minorHAnsi" w:cs="Arial"/>
        </w:rPr>
        <w:t>N</w:t>
      </w:r>
      <w:r w:rsidRPr="00A64AF9">
        <w:rPr>
          <w:rStyle w:val="Strongalt"/>
          <w:rFonts w:asciiTheme="minorHAnsi" w:eastAsia="Arial" w:hAnsiTheme="minorHAnsi" w:cs="Arial"/>
        </w:rPr>
        <w:t>ext</w:t>
      </w:r>
      <w:r w:rsidRPr="00123C19">
        <w:t xml:space="preserve"> </w:t>
      </w:r>
      <w:r w:rsidR="00042F9A" w:rsidRPr="00123C19">
        <w:t>to your name on Medicare card</w:t>
      </w:r>
    </w:p>
    <w:p w14:paraId="367CC5E0" w14:textId="5D085782" w:rsidR="00300AEC" w:rsidRDefault="00300AEC" w:rsidP="00855A7B">
      <w:pPr>
        <w:pStyle w:val="Normalnospace"/>
        <w:spacing w:after="60"/>
        <w:rPr>
          <w:sz w:val="16"/>
          <w:szCs w:val="16"/>
        </w:rPr>
      </w:pPr>
      <w:r w:rsidRPr="00287DF1">
        <w:t>Card colour</w:t>
      </w:r>
      <w:bookmarkStart w:id="34" w:name="_Int_eYQg8oNR"/>
      <w:r w:rsidR="00FC395A">
        <w:t xml:space="preserve"> </w:t>
      </w:r>
      <w:r w:rsidRPr="00FC395A">
        <w:rPr>
          <w:sz w:val="16"/>
          <w:szCs w:val="16"/>
        </w:rPr>
        <w:t>(</w:t>
      </w:r>
      <w:bookmarkEnd w:id="34"/>
      <w:r w:rsidRPr="00FC395A">
        <w:rPr>
          <w:sz w:val="16"/>
          <w:szCs w:val="16"/>
        </w:rPr>
        <w:t>select which applies)</w:t>
      </w:r>
    </w:p>
    <w:tbl>
      <w:tblPr>
        <w:tblStyle w:val="USI"/>
        <w:tblW w:w="5584" w:type="dxa"/>
        <w:tblLook w:val="04A0" w:firstRow="1" w:lastRow="0" w:firstColumn="1" w:lastColumn="0" w:noHBand="0" w:noVBand="1"/>
      </w:tblPr>
      <w:tblGrid>
        <w:gridCol w:w="2154"/>
        <w:gridCol w:w="20"/>
        <w:gridCol w:w="1029"/>
        <w:gridCol w:w="2381"/>
      </w:tblGrid>
      <w:tr w:rsidR="000F2B16" w14:paraId="30EF7B1B" w14:textId="77777777" w:rsidTr="00A60DC9">
        <w:trPr>
          <w:trHeight w:val="74"/>
        </w:trPr>
        <w:tc>
          <w:tcPr>
            <w:tcW w:w="2154" w:type="dxa"/>
            <w:vAlign w:val="top"/>
          </w:tcPr>
          <w:p w14:paraId="750329B4" w14:textId="19EDA6D2" w:rsidR="009F7D6D" w:rsidRDefault="009F7D6D" w:rsidP="009F7D6D">
            <w:pPr>
              <w:pStyle w:val="Normalnospace"/>
            </w:pPr>
            <w:r w:rsidRPr="007866E0">
              <w:rPr>
                <w:rFonts w:ascii="Segoe Fluent Icons" w:hAnsi="Segoe Fluent Icons"/>
                <w:color w:val="1C75BC" w:themeColor="accent1"/>
              </w:rPr>
              <w:t xml:space="preserve"> </w:t>
            </w:r>
            <w:r w:rsidRPr="007866E0">
              <w:rPr>
                <w:rFonts w:ascii="Segoe Fluent Icons" w:hAnsi="Segoe Fluent Icons"/>
                <w:color w:val="1C75BC" w:themeColor="accent1"/>
              </w:rPr>
              <w:tab/>
            </w:r>
            <w:r w:rsidRPr="00550B9E">
              <w:t>Green</w:t>
            </w:r>
          </w:p>
        </w:tc>
        <w:tc>
          <w:tcPr>
            <w:tcW w:w="20" w:type="dxa"/>
          </w:tcPr>
          <w:p w14:paraId="34E51F56" w14:textId="77777777" w:rsidR="009F7D6D" w:rsidRPr="007866E0" w:rsidRDefault="009F7D6D" w:rsidP="009F7D6D">
            <w:pPr>
              <w:pStyle w:val="Normalnospace"/>
              <w:rPr>
                <w:rFonts w:ascii="Segoe Fluent Icons" w:hAnsi="Segoe Fluent Icons"/>
                <w:color w:val="1C75BC" w:themeColor="accent1"/>
              </w:rPr>
            </w:pPr>
          </w:p>
        </w:tc>
        <w:tc>
          <w:tcPr>
            <w:tcW w:w="3410" w:type="dxa"/>
            <w:gridSpan w:val="2"/>
            <w:vAlign w:val="top"/>
          </w:tcPr>
          <w:p w14:paraId="1563CE56" w14:textId="53C84E93" w:rsidR="009F7D6D" w:rsidRDefault="009F7D6D" w:rsidP="00BF6186">
            <w:pPr>
              <w:pStyle w:val="Normalnospace"/>
              <w:tabs>
                <w:tab w:val="left" w:pos="1330"/>
                <w:tab w:val="left" w:pos="1756"/>
              </w:tabs>
            </w:pPr>
            <w:r w:rsidRPr="007866E0">
              <w:rPr>
                <w:rFonts w:ascii="Segoe Fluent Icons" w:hAnsi="Segoe Fluent Icons"/>
                <w:color w:val="1C75BC" w:themeColor="accent1"/>
              </w:rPr>
              <w:t xml:space="preserve"> </w:t>
            </w:r>
            <w:r w:rsidRPr="007866E0">
              <w:rPr>
                <w:rFonts w:ascii="Segoe Fluent Icons" w:hAnsi="Segoe Fluent Icons"/>
                <w:color w:val="1C75BC" w:themeColor="accent1"/>
              </w:rPr>
              <w:tab/>
            </w:r>
            <w:r w:rsidRPr="620D7005">
              <w:t>Yellow</w:t>
            </w:r>
            <w:r w:rsidR="00BF6186">
              <w:t xml:space="preserve">     </w:t>
            </w:r>
            <w:r w:rsidR="00BF6186">
              <w:tab/>
            </w:r>
            <w:r w:rsidR="00BF6186" w:rsidRPr="007866E0">
              <w:rPr>
                <w:rFonts w:ascii="Segoe Fluent Icons" w:hAnsi="Segoe Fluent Icons"/>
                <w:color w:val="1C75BC" w:themeColor="accent1"/>
              </w:rPr>
              <w:t xml:space="preserve"> </w:t>
            </w:r>
            <w:r w:rsidR="00BF6186" w:rsidRPr="007866E0">
              <w:rPr>
                <w:rFonts w:ascii="Segoe Fluent Icons" w:hAnsi="Segoe Fluent Icons"/>
                <w:color w:val="1C75BC" w:themeColor="accent1"/>
              </w:rPr>
              <w:tab/>
            </w:r>
            <w:r w:rsidR="00BF6186" w:rsidRPr="620D7005">
              <w:t>Blue</w:t>
            </w:r>
          </w:p>
        </w:tc>
      </w:tr>
      <w:tr w:rsidR="000F2B16" w14:paraId="0CAE4234" w14:textId="77777777" w:rsidTr="00C354A0">
        <w:trPr>
          <w:trHeight w:val="74"/>
        </w:trPr>
        <w:tc>
          <w:tcPr>
            <w:tcW w:w="2154" w:type="dxa"/>
            <w:vAlign w:val="top"/>
          </w:tcPr>
          <w:p w14:paraId="6E5287AF" w14:textId="5C0DDE30" w:rsidR="009F7D6D" w:rsidRDefault="009F7D6D" w:rsidP="009F7D6D">
            <w:pPr>
              <w:pStyle w:val="Normalnospace"/>
              <w:cnfStyle w:val="000000010000" w:firstRow="0" w:lastRow="0" w:firstColumn="0" w:lastColumn="0" w:oddVBand="0" w:evenVBand="0" w:oddHBand="0" w:evenHBand="1" w:firstRowFirstColumn="0" w:firstRowLastColumn="0" w:lastRowFirstColumn="0" w:lastRowLastColumn="0"/>
            </w:pPr>
            <w:r w:rsidRPr="00550B9E">
              <w:t>Expiry date</w:t>
            </w:r>
            <w:r w:rsidRPr="000B5210">
              <w:rPr>
                <w:sz w:val="16"/>
                <w:szCs w:val="16"/>
              </w:rPr>
              <w:t xml:space="preserve"> (month/year)   </w:t>
            </w:r>
          </w:p>
        </w:tc>
        <w:tc>
          <w:tcPr>
            <w:tcW w:w="1049" w:type="dxa"/>
            <w:gridSpan w:val="2"/>
          </w:tcPr>
          <w:p w14:paraId="7DF62C0B" w14:textId="77777777" w:rsidR="009F7D6D" w:rsidRPr="620D7005" w:rsidRDefault="009F7D6D" w:rsidP="009F7D6D">
            <w:pPr>
              <w:pStyle w:val="Normalnospace"/>
              <w:cnfStyle w:val="000000010000" w:firstRow="0" w:lastRow="0" w:firstColumn="0" w:lastColumn="0" w:oddVBand="0" w:evenVBand="0" w:oddHBand="0" w:evenHBand="1" w:firstRowFirstColumn="0" w:firstRowLastColumn="0" w:lastRowFirstColumn="0" w:lastRowLastColumn="0"/>
            </w:pPr>
          </w:p>
        </w:tc>
        <w:tc>
          <w:tcPr>
            <w:tcW w:w="2381" w:type="dxa"/>
            <w:vAlign w:val="top"/>
          </w:tcPr>
          <w:p w14:paraId="6F2C2C59" w14:textId="4B14F48A" w:rsidR="009F7D6D" w:rsidRDefault="009F7D6D" w:rsidP="009F7D6D">
            <w:pPr>
              <w:pStyle w:val="Normalnospace"/>
              <w:cnfStyle w:val="000000010000" w:firstRow="0" w:lastRow="0" w:firstColumn="0" w:lastColumn="0" w:oddVBand="0" w:evenVBand="0" w:oddHBand="0" w:evenHBand="1" w:firstRowFirstColumn="0" w:firstRowLastColumn="0" w:lastRowFirstColumn="0" w:lastRowLastColumn="0"/>
            </w:pPr>
            <w:r w:rsidRPr="620D7005">
              <w:t>Expiry date</w:t>
            </w:r>
            <w:r>
              <w:t xml:space="preserve"> </w:t>
            </w:r>
            <w:r w:rsidRPr="000B5210">
              <w:rPr>
                <w:sz w:val="16"/>
                <w:szCs w:val="16"/>
              </w:rPr>
              <w:t>(day/month/year)</w:t>
            </w:r>
          </w:p>
        </w:tc>
      </w:tr>
      <w:tr w:rsidR="000F2B16" w14:paraId="26E0B44E" w14:textId="77777777" w:rsidTr="00C354A0">
        <w:trPr>
          <w:trHeight w:val="74"/>
        </w:trPr>
        <w:tc>
          <w:tcPr>
            <w:tcW w:w="2154" w:type="dxa"/>
            <w:tcBorders>
              <w:bottom w:val="single" w:sz="4" w:space="0" w:color="1C75BC" w:themeColor="accent1"/>
            </w:tcBorders>
            <w:vAlign w:val="top"/>
          </w:tcPr>
          <w:p w14:paraId="2B43E1EF" w14:textId="77FD2E54" w:rsidR="009F7D6D" w:rsidRPr="00550B9E" w:rsidRDefault="009F7D6D" w:rsidP="00C354A0">
            <w:pPr>
              <w:pStyle w:val="Normalnospace"/>
              <w:jc w:val="center"/>
            </w:pPr>
            <w:r w:rsidRPr="00287DF1">
              <w:rPr>
                <w:rStyle w:val="Strong"/>
              </w:rPr>
              <w:t>/</w:t>
            </w:r>
          </w:p>
        </w:tc>
        <w:tc>
          <w:tcPr>
            <w:tcW w:w="1049" w:type="dxa"/>
            <w:gridSpan w:val="2"/>
          </w:tcPr>
          <w:p w14:paraId="4A86A53E" w14:textId="77777777" w:rsidR="009F7D6D" w:rsidRPr="00287DF1" w:rsidRDefault="009F7D6D" w:rsidP="009F7D6D">
            <w:pPr>
              <w:pStyle w:val="Normalnospace"/>
              <w:rPr>
                <w:rStyle w:val="Strong"/>
              </w:rPr>
            </w:pPr>
          </w:p>
        </w:tc>
        <w:tc>
          <w:tcPr>
            <w:tcW w:w="2381" w:type="dxa"/>
            <w:tcBorders>
              <w:bottom w:val="single" w:sz="4" w:space="0" w:color="1C75BC" w:themeColor="accent1"/>
            </w:tcBorders>
            <w:vAlign w:val="top"/>
          </w:tcPr>
          <w:p w14:paraId="663F565A" w14:textId="0BE0CF8A" w:rsidR="009F7D6D" w:rsidRDefault="009F7D6D" w:rsidP="00C354A0">
            <w:pPr>
              <w:pStyle w:val="Normalnospace"/>
              <w:jc w:val="center"/>
              <w:rPr>
                <w:rStyle w:val="Strong"/>
              </w:rPr>
            </w:pPr>
            <w:r w:rsidRPr="00287DF1">
              <w:rPr>
                <w:rStyle w:val="Strong"/>
              </w:rPr>
              <w:t>/</w:t>
            </w:r>
            <w:r w:rsidRPr="00287DF1">
              <w:rPr>
                <w:rStyle w:val="Strong"/>
              </w:rPr>
              <w:tab/>
              <w:t xml:space="preserve">  /</w:t>
            </w:r>
          </w:p>
        </w:tc>
      </w:tr>
      <w:tr w:rsidR="000F2B16" w14:paraId="61133244" w14:textId="77777777" w:rsidTr="00BF6186">
        <w:trPr>
          <w:trHeight w:val="74"/>
        </w:trPr>
        <w:tc>
          <w:tcPr>
            <w:tcW w:w="2154" w:type="dxa"/>
            <w:tcBorders>
              <w:top w:val="single" w:sz="4" w:space="0" w:color="1C75BC" w:themeColor="accent1"/>
            </w:tcBorders>
            <w:vAlign w:val="top"/>
          </w:tcPr>
          <w:p w14:paraId="1ABBCC8F" w14:textId="2F517763" w:rsidR="009F7D6D" w:rsidRPr="00550B9E" w:rsidRDefault="009F7D6D" w:rsidP="00BF6186">
            <w:pPr>
              <w:pStyle w:val="Normalnospace"/>
              <w:jc w:val="center"/>
              <w:cnfStyle w:val="000000010000" w:firstRow="0" w:lastRow="0" w:firstColumn="0" w:lastColumn="0" w:oddVBand="0" w:evenVBand="0" w:oddHBand="0" w:evenHBand="1" w:firstRowFirstColumn="0" w:firstRowLastColumn="0" w:lastRowFirstColumn="0" w:lastRowLastColumn="0"/>
            </w:pPr>
            <w:r w:rsidRPr="00CC0027">
              <w:rPr>
                <w:rStyle w:val="IntenseEmphasis"/>
              </w:rPr>
              <w:t>MM / YYYy</w:t>
            </w:r>
          </w:p>
        </w:tc>
        <w:tc>
          <w:tcPr>
            <w:tcW w:w="1049" w:type="dxa"/>
            <w:gridSpan w:val="2"/>
          </w:tcPr>
          <w:p w14:paraId="5EF929F9" w14:textId="77777777" w:rsidR="009F7D6D" w:rsidRPr="00CC0027" w:rsidRDefault="009F7D6D" w:rsidP="009F7D6D">
            <w:pPr>
              <w:pStyle w:val="Normalnospace"/>
              <w:cnfStyle w:val="000000010000" w:firstRow="0" w:lastRow="0" w:firstColumn="0" w:lastColumn="0" w:oddVBand="0" w:evenVBand="0" w:oddHBand="0" w:evenHBand="1" w:firstRowFirstColumn="0" w:firstRowLastColumn="0" w:lastRowFirstColumn="0" w:lastRowLastColumn="0"/>
              <w:rPr>
                <w:rStyle w:val="IntenseEmphasis"/>
              </w:rPr>
            </w:pPr>
          </w:p>
        </w:tc>
        <w:tc>
          <w:tcPr>
            <w:tcW w:w="2381" w:type="dxa"/>
            <w:tcBorders>
              <w:top w:val="single" w:sz="4" w:space="0" w:color="1C75BC" w:themeColor="accent1"/>
            </w:tcBorders>
            <w:vAlign w:val="top"/>
          </w:tcPr>
          <w:p w14:paraId="31A34ECF" w14:textId="17A98FAA" w:rsidR="009F7D6D" w:rsidRPr="001453B6" w:rsidRDefault="009F7D6D" w:rsidP="00C354A0">
            <w:pPr>
              <w:pStyle w:val="Normalnospace"/>
              <w:jc w:val="center"/>
              <w:cnfStyle w:val="000000010000" w:firstRow="0" w:lastRow="0" w:firstColumn="0" w:lastColumn="0" w:oddVBand="0" w:evenVBand="0" w:oddHBand="0" w:evenHBand="1" w:firstRowFirstColumn="0" w:firstRowLastColumn="0" w:lastRowFirstColumn="0" w:lastRowLastColumn="0"/>
              <w:rPr>
                <w:rStyle w:val="IntenseEmphasis"/>
              </w:rPr>
            </w:pPr>
            <w:r w:rsidRPr="00CC0027">
              <w:rPr>
                <w:rStyle w:val="IntenseEmphasis"/>
              </w:rPr>
              <w:t>DD / MM / YYYy</w:t>
            </w:r>
          </w:p>
        </w:tc>
      </w:tr>
    </w:tbl>
    <w:p w14:paraId="5774B04D" w14:textId="76269E86" w:rsidR="00D05238" w:rsidRPr="00287DF1" w:rsidRDefault="00D05238" w:rsidP="00287DF1">
      <w:pPr>
        <w:pStyle w:val="Heading4"/>
        <w:rPr>
          <w:rStyle w:val="Strong"/>
          <w:bCs w:val="0"/>
          <w:color w:val="1C2430" w:themeColor="text1"/>
        </w:rPr>
      </w:pPr>
      <w:r w:rsidRPr="00287DF1">
        <w:rPr>
          <w:rStyle w:val="Strong"/>
          <w:bCs w:val="0"/>
          <w:color w:val="1C2430" w:themeColor="text1"/>
        </w:rPr>
        <w:t>Australian Birth Certificate</w:t>
      </w:r>
    </w:p>
    <w:tbl>
      <w:tblPr>
        <w:tblStyle w:val="USI"/>
        <w:tblW w:w="5670" w:type="dxa"/>
        <w:tblLayout w:type="fixed"/>
        <w:tblLook w:val="0020" w:firstRow="1" w:lastRow="0" w:firstColumn="0" w:lastColumn="0" w:noHBand="0" w:noVBand="0"/>
      </w:tblPr>
      <w:tblGrid>
        <w:gridCol w:w="1344"/>
        <w:gridCol w:w="4326"/>
      </w:tblGrid>
      <w:tr w:rsidR="00FC395A" w:rsidRPr="00FC395A" w14:paraId="4BD03BDC" w14:textId="77777777" w:rsidTr="00FB59A3">
        <w:trPr>
          <w:trHeight w:val="17"/>
        </w:trPr>
        <w:tc>
          <w:tcPr>
            <w:cnfStyle w:val="000010000000" w:firstRow="0" w:lastRow="0" w:firstColumn="0" w:lastColumn="0" w:oddVBand="1" w:evenVBand="0" w:oddHBand="0" w:evenHBand="0" w:firstRowFirstColumn="0" w:firstRowLastColumn="0" w:lastRowFirstColumn="0" w:lastRowLastColumn="0"/>
            <w:tcW w:w="1344" w:type="dxa"/>
          </w:tcPr>
          <w:p w14:paraId="2E3D3916" w14:textId="251B8CF1" w:rsidR="00042F9A" w:rsidRPr="00FC395A" w:rsidRDefault="00042F9A" w:rsidP="00FC395A">
            <w:pPr>
              <w:pStyle w:val="Normalnospace"/>
              <w:rPr>
                <w:rStyle w:val="Strongalt"/>
                <w:rFonts w:asciiTheme="minorHAnsi" w:eastAsia="Arial" w:hAnsiTheme="minorHAnsi" w:cs="Arial"/>
              </w:rPr>
            </w:pPr>
            <w:r w:rsidRPr="00FC395A">
              <w:t>State/Territory</w:t>
            </w:r>
          </w:p>
        </w:tc>
        <w:tc>
          <w:tcPr>
            <w:cnfStyle w:val="000001000000" w:firstRow="0" w:lastRow="0" w:firstColumn="0" w:lastColumn="0" w:oddVBand="0" w:evenVBand="1" w:oddHBand="0" w:evenHBand="0" w:firstRowFirstColumn="0" w:firstRowLastColumn="0" w:lastRowFirstColumn="0" w:lastRowLastColumn="0"/>
            <w:tcW w:w="4326" w:type="dxa"/>
          </w:tcPr>
          <w:p w14:paraId="7DC3DBA7" w14:textId="77777777" w:rsidR="00042F9A" w:rsidRPr="00FC395A" w:rsidRDefault="00042F9A" w:rsidP="00FC395A">
            <w:pPr>
              <w:pStyle w:val="Normalnospace"/>
            </w:pPr>
          </w:p>
        </w:tc>
      </w:tr>
    </w:tbl>
    <w:p w14:paraId="60FFB59A" w14:textId="04EB4F6B" w:rsidR="00D05238" w:rsidRPr="00EF2967" w:rsidRDefault="00D05238" w:rsidP="00BF6186">
      <w:pPr>
        <w:pStyle w:val="Note"/>
        <w:spacing w:before="0" w:after="0"/>
      </w:pPr>
      <w:r w:rsidRPr="00EF2967">
        <w:t>Details vary according to State/Territory (see note above)</w:t>
      </w:r>
    </w:p>
    <w:p w14:paraId="48B247DB" w14:textId="77777777" w:rsidR="00D05238" w:rsidRPr="00287DF1" w:rsidRDefault="00D05238" w:rsidP="00287DF1">
      <w:pPr>
        <w:pStyle w:val="Heading4"/>
        <w:rPr>
          <w:rStyle w:val="Strong"/>
          <w:bCs w:val="0"/>
          <w:color w:val="1C2430" w:themeColor="text1"/>
        </w:rPr>
      </w:pPr>
      <w:r w:rsidRPr="00287DF1">
        <w:rPr>
          <w:rStyle w:val="Strong"/>
          <w:bCs w:val="0"/>
          <w:color w:val="1C2430" w:themeColor="text1"/>
        </w:rPr>
        <w:t>Australian Passport</w:t>
      </w:r>
    </w:p>
    <w:tbl>
      <w:tblPr>
        <w:tblStyle w:val="USI"/>
        <w:tblW w:w="11109" w:type="pct"/>
        <w:tblLayout w:type="fixed"/>
        <w:tblLook w:val="0020" w:firstRow="1" w:lastRow="0" w:firstColumn="0" w:lastColumn="0" w:noHBand="0" w:noVBand="0"/>
      </w:tblPr>
      <w:tblGrid>
        <w:gridCol w:w="1560"/>
        <w:gridCol w:w="4110"/>
      </w:tblGrid>
      <w:tr w:rsidR="00FC395A" w:rsidRPr="00FC395A" w14:paraId="1A8A6F70" w14:textId="77777777" w:rsidTr="00BF6186">
        <w:trPr>
          <w:trHeight w:val="34"/>
        </w:trPr>
        <w:tc>
          <w:tcPr>
            <w:cnfStyle w:val="000010000000" w:firstRow="0" w:lastRow="0" w:firstColumn="0" w:lastColumn="0" w:oddVBand="1" w:evenVBand="0" w:oddHBand="0" w:evenHBand="0" w:firstRowFirstColumn="0" w:firstRowLastColumn="0" w:lastRowFirstColumn="0" w:lastRowLastColumn="0"/>
            <w:tcW w:w="1376" w:type="pct"/>
          </w:tcPr>
          <w:p w14:paraId="2A9FEBF1" w14:textId="3B70C338" w:rsidR="00E9178E" w:rsidRPr="00FC395A" w:rsidRDefault="00E9178E" w:rsidP="00FC395A">
            <w:pPr>
              <w:pStyle w:val="Normalnospace"/>
              <w:rPr>
                <w:rStyle w:val="Strongalt"/>
                <w:rFonts w:asciiTheme="minorHAnsi" w:eastAsia="Arial" w:hAnsiTheme="minorHAnsi" w:cs="Arial"/>
              </w:rPr>
            </w:pPr>
            <w:r w:rsidRPr="00FC395A">
              <w:t>Passport number</w:t>
            </w:r>
          </w:p>
        </w:tc>
        <w:tc>
          <w:tcPr>
            <w:cnfStyle w:val="000001000000" w:firstRow="0" w:lastRow="0" w:firstColumn="0" w:lastColumn="0" w:oddVBand="0" w:evenVBand="1" w:oddHBand="0" w:evenHBand="0" w:firstRowFirstColumn="0" w:firstRowLastColumn="0" w:lastRowFirstColumn="0" w:lastRowLastColumn="0"/>
            <w:tcW w:w="3624" w:type="pct"/>
          </w:tcPr>
          <w:p w14:paraId="542B41DC" w14:textId="77777777" w:rsidR="00E9178E" w:rsidRPr="00FC395A" w:rsidRDefault="00E9178E" w:rsidP="00FC395A">
            <w:pPr>
              <w:pStyle w:val="Normalnospace"/>
            </w:pPr>
          </w:p>
        </w:tc>
      </w:tr>
    </w:tbl>
    <w:p w14:paraId="3158F23F" w14:textId="77777777" w:rsidR="00D05238" w:rsidRPr="00F47B3B" w:rsidRDefault="00D05238" w:rsidP="00287DF1">
      <w:pPr>
        <w:pStyle w:val="Heading4"/>
      </w:pPr>
      <w:r w:rsidRPr="00F47B3B">
        <w:t>Non-</w:t>
      </w:r>
      <w:r w:rsidRPr="00CB7F2E">
        <w:rPr>
          <w:rStyle w:val="Strong"/>
          <w:color w:val="022848" w:themeColor="text2"/>
        </w:rPr>
        <w:t>Australian</w:t>
      </w:r>
      <w:r w:rsidRPr="00F47B3B">
        <w:t xml:space="preserve"> Passport (with Australian Visa)</w:t>
      </w:r>
    </w:p>
    <w:tbl>
      <w:tblPr>
        <w:tblStyle w:val="ElementTable"/>
        <w:tblW w:w="11109" w:type="pct"/>
        <w:tblBorders>
          <w:top w:val="none" w:sz="0" w:space="0" w:color="auto"/>
          <w:left w:val="none" w:sz="0" w:space="0" w:color="auto"/>
          <w:bottom w:val="none" w:sz="0" w:space="0" w:color="auto"/>
          <w:right w:val="none" w:sz="0" w:space="0" w:color="auto"/>
          <w:insideH w:val="none" w:sz="0" w:space="0" w:color="auto"/>
        </w:tblBorders>
        <w:tblLayout w:type="fixed"/>
        <w:tblCellMar>
          <w:top w:w="0" w:type="dxa"/>
          <w:left w:w="0" w:type="dxa"/>
          <w:bottom w:w="0" w:type="dxa"/>
          <w:right w:w="0" w:type="dxa"/>
        </w:tblCellMar>
        <w:tblLook w:val="0420" w:firstRow="1" w:lastRow="0" w:firstColumn="0" w:lastColumn="0" w:noHBand="0" w:noVBand="1"/>
      </w:tblPr>
      <w:tblGrid>
        <w:gridCol w:w="1596"/>
        <w:gridCol w:w="4074"/>
      </w:tblGrid>
      <w:tr w:rsidR="00FC395A" w14:paraId="5718BCC0" w14:textId="77777777" w:rsidTr="00FB59A3">
        <w:trPr>
          <w:trHeight w:val="24"/>
        </w:trPr>
        <w:tc>
          <w:tcPr>
            <w:tcW w:w="1407" w:type="pct"/>
          </w:tcPr>
          <w:p w14:paraId="378E025B" w14:textId="77777777" w:rsidR="00E9178E" w:rsidRPr="00123C19" w:rsidRDefault="00E9178E" w:rsidP="006E14BF">
            <w:pPr>
              <w:pStyle w:val="Normalnospace"/>
              <w:rPr>
                <w:rStyle w:val="Strongalt"/>
                <w:rFonts w:eastAsia="Arial"/>
              </w:rPr>
            </w:pPr>
            <w:r w:rsidRPr="00EF2967">
              <w:t>Passport number</w:t>
            </w:r>
          </w:p>
        </w:tc>
        <w:tc>
          <w:tcPr>
            <w:tcW w:w="3593" w:type="pct"/>
            <w:tcBorders>
              <w:bottom w:val="single" w:sz="4" w:space="0" w:color="1C75BC" w:themeColor="accent1"/>
            </w:tcBorders>
          </w:tcPr>
          <w:p w14:paraId="5DFD3CF7" w14:textId="77777777" w:rsidR="00E9178E" w:rsidRPr="00123C19" w:rsidRDefault="00E9178E">
            <w:pPr>
              <w:pStyle w:val="Normalnospace"/>
            </w:pPr>
          </w:p>
        </w:tc>
      </w:tr>
    </w:tbl>
    <w:p w14:paraId="382EA849" w14:textId="77777777" w:rsidR="00D05238" w:rsidRPr="00244F35" w:rsidRDefault="00D05238" w:rsidP="00287DF1">
      <w:pPr>
        <w:pStyle w:val="Heading4"/>
        <w:rPr>
          <w:rStyle w:val="Strong"/>
          <w:bCs w:val="0"/>
          <w:color w:val="1C2430" w:themeColor="text1"/>
        </w:rPr>
      </w:pPr>
      <w:r w:rsidRPr="00244F35">
        <w:rPr>
          <w:rStyle w:val="Strong"/>
          <w:bCs w:val="0"/>
          <w:color w:val="1C2430" w:themeColor="text1"/>
        </w:rPr>
        <w:t>Immicard</w:t>
      </w:r>
    </w:p>
    <w:tbl>
      <w:tblPr>
        <w:tblStyle w:val="ElementTable"/>
        <w:tblW w:w="11109" w:type="pct"/>
        <w:tblBorders>
          <w:top w:val="none" w:sz="0" w:space="0" w:color="auto"/>
          <w:left w:val="none" w:sz="0" w:space="0" w:color="auto"/>
          <w:bottom w:val="none" w:sz="0" w:space="0" w:color="auto"/>
          <w:right w:val="none" w:sz="0" w:space="0" w:color="auto"/>
          <w:insideH w:val="none" w:sz="0" w:space="0" w:color="auto"/>
        </w:tblBorders>
        <w:tblLayout w:type="fixed"/>
        <w:tblCellMar>
          <w:top w:w="0" w:type="dxa"/>
          <w:left w:w="0" w:type="dxa"/>
          <w:bottom w:w="0" w:type="dxa"/>
          <w:right w:w="0" w:type="dxa"/>
        </w:tblCellMar>
        <w:tblLook w:val="0420" w:firstRow="1" w:lastRow="0" w:firstColumn="0" w:lastColumn="0" w:noHBand="0" w:noVBand="1"/>
      </w:tblPr>
      <w:tblGrid>
        <w:gridCol w:w="1635"/>
        <w:gridCol w:w="4035"/>
      </w:tblGrid>
      <w:tr w:rsidR="00A64AF9" w14:paraId="48199B1C" w14:textId="77777777" w:rsidTr="00FB59A3">
        <w:trPr>
          <w:trHeight w:val="24"/>
        </w:trPr>
        <w:tc>
          <w:tcPr>
            <w:tcW w:w="1442" w:type="pct"/>
          </w:tcPr>
          <w:p w14:paraId="05A1E0DB" w14:textId="47772CBE" w:rsidR="00E9178E" w:rsidRPr="00123C19" w:rsidRDefault="00E9178E" w:rsidP="006E14BF">
            <w:pPr>
              <w:pStyle w:val="Normalnospace"/>
              <w:rPr>
                <w:rStyle w:val="Strongalt"/>
                <w:rFonts w:eastAsia="Arial"/>
              </w:rPr>
            </w:pPr>
            <w:r w:rsidRPr="00EF2967">
              <w:t>Immicard Number</w:t>
            </w:r>
          </w:p>
        </w:tc>
        <w:tc>
          <w:tcPr>
            <w:tcW w:w="3558" w:type="pct"/>
            <w:tcBorders>
              <w:bottom w:val="single" w:sz="4" w:space="0" w:color="1C75BC" w:themeColor="accent1"/>
            </w:tcBorders>
          </w:tcPr>
          <w:p w14:paraId="2E3BD2FA" w14:textId="77777777" w:rsidR="00E9178E" w:rsidRPr="00123C19" w:rsidRDefault="00E9178E">
            <w:pPr>
              <w:pStyle w:val="Normalnospace"/>
            </w:pPr>
          </w:p>
        </w:tc>
      </w:tr>
    </w:tbl>
    <w:p w14:paraId="7CA56CD0" w14:textId="77777777" w:rsidR="00D05238" w:rsidRDefault="00D05238" w:rsidP="00287DF1">
      <w:pPr>
        <w:pStyle w:val="Heading4"/>
        <w:rPr>
          <w:rStyle w:val="Strong"/>
          <w:bCs w:val="0"/>
          <w:color w:val="1C2430" w:themeColor="text1"/>
        </w:rPr>
      </w:pPr>
      <w:r w:rsidRPr="00244F35">
        <w:rPr>
          <w:rStyle w:val="Strong"/>
          <w:bCs w:val="0"/>
          <w:color w:val="1C2430" w:themeColor="text1"/>
        </w:rPr>
        <w:t>Citizenship Certificate</w:t>
      </w:r>
    </w:p>
    <w:tbl>
      <w:tblPr>
        <w:tblStyle w:val="USI"/>
        <w:tblW w:w="11109" w:type="pct"/>
        <w:tblLayout w:type="fixed"/>
        <w:tblLook w:val="0020" w:firstRow="1" w:lastRow="0" w:firstColumn="0" w:lastColumn="0" w:noHBand="0" w:noVBand="0"/>
      </w:tblPr>
      <w:tblGrid>
        <w:gridCol w:w="1273"/>
        <w:gridCol w:w="4397"/>
      </w:tblGrid>
      <w:tr w:rsidR="00FB59A3" w:rsidRPr="00CC0027" w14:paraId="7F6CF876" w14:textId="77777777" w:rsidTr="00FB59A3">
        <w:trPr>
          <w:trHeight w:val="70"/>
        </w:trPr>
        <w:tc>
          <w:tcPr>
            <w:cnfStyle w:val="000010000000" w:firstRow="0" w:lastRow="0" w:firstColumn="0" w:lastColumn="0" w:oddVBand="1" w:evenVBand="0" w:oddHBand="0" w:evenHBand="0" w:firstRowFirstColumn="0" w:firstRowLastColumn="0" w:lastRowFirstColumn="0" w:lastRowLastColumn="0"/>
            <w:tcW w:w="1123" w:type="pct"/>
          </w:tcPr>
          <w:p w14:paraId="7FE5E55F" w14:textId="77777777" w:rsidR="00FB59A3" w:rsidRPr="00CC0027" w:rsidRDefault="00FB59A3">
            <w:pPr>
              <w:pStyle w:val="Normalnospace"/>
            </w:pPr>
            <w:r w:rsidRPr="00CC0027">
              <w:t>Stock number</w:t>
            </w:r>
          </w:p>
        </w:tc>
        <w:tc>
          <w:tcPr>
            <w:cnfStyle w:val="000001000000" w:firstRow="0" w:lastRow="0" w:firstColumn="0" w:lastColumn="0" w:oddVBand="0" w:evenVBand="1" w:oddHBand="0" w:evenHBand="0" w:firstRowFirstColumn="0" w:firstRowLastColumn="0" w:lastRowFirstColumn="0" w:lastRowLastColumn="0"/>
            <w:tcW w:w="3877" w:type="pct"/>
          </w:tcPr>
          <w:p w14:paraId="319D6D0A" w14:textId="77777777" w:rsidR="00FB59A3" w:rsidRPr="00CC0027" w:rsidRDefault="00FB59A3">
            <w:pPr>
              <w:pStyle w:val="Normalnospace"/>
            </w:pPr>
          </w:p>
        </w:tc>
      </w:tr>
    </w:tbl>
    <w:p w14:paraId="7E564FEC" w14:textId="77777777" w:rsidR="00FB59A3" w:rsidRPr="00BF6186" w:rsidRDefault="00FB59A3" w:rsidP="00BF6186">
      <w:pPr>
        <w:pStyle w:val="Space"/>
      </w:pPr>
    </w:p>
    <w:tbl>
      <w:tblPr>
        <w:tblStyle w:val="USI"/>
        <w:tblW w:w="3261" w:type="dxa"/>
        <w:tblLook w:val="0020" w:firstRow="1" w:lastRow="0" w:firstColumn="0" w:lastColumn="0" w:noHBand="0" w:noVBand="0"/>
      </w:tblPr>
      <w:tblGrid>
        <w:gridCol w:w="1402"/>
        <w:gridCol w:w="1859"/>
      </w:tblGrid>
      <w:tr w:rsidR="00FB59A3" w:rsidRPr="00C114AC" w14:paraId="65A5129D" w14:textId="77777777" w:rsidTr="00BF6186">
        <w:trPr>
          <w:trHeight w:val="70"/>
        </w:trPr>
        <w:tc>
          <w:tcPr>
            <w:cnfStyle w:val="000010000000" w:firstRow="0" w:lastRow="0" w:firstColumn="0" w:lastColumn="0" w:oddVBand="1" w:evenVBand="0" w:oddHBand="0" w:evenHBand="0" w:firstRowFirstColumn="0" w:firstRowLastColumn="0" w:lastRowFirstColumn="0" w:lastRowLastColumn="0"/>
            <w:tcW w:w="0" w:type="auto"/>
          </w:tcPr>
          <w:p w14:paraId="0E325951" w14:textId="6BF740E7" w:rsidR="00FB59A3" w:rsidRPr="00C114AC" w:rsidRDefault="00FB59A3" w:rsidP="00BF6186">
            <w:pPr>
              <w:pStyle w:val="Normalnospace"/>
              <w:spacing w:before="120"/>
            </w:pPr>
            <w:r w:rsidRPr="00C114AC">
              <w:t>Acquisition date</w:t>
            </w:r>
          </w:p>
        </w:tc>
        <w:tc>
          <w:tcPr>
            <w:cnfStyle w:val="000001000000" w:firstRow="0" w:lastRow="0" w:firstColumn="0" w:lastColumn="0" w:oddVBand="0" w:evenVBand="1" w:oddHBand="0" w:evenHBand="0" w:firstRowFirstColumn="0" w:firstRowLastColumn="0" w:lastRowFirstColumn="0" w:lastRowLastColumn="0"/>
            <w:tcW w:w="1859" w:type="dxa"/>
          </w:tcPr>
          <w:p w14:paraId="59532451" w14:textId="3DBB94CB" w:rsidR="00FB59A3" w:rsidRPr="00C114AC" w:rsidRDefault="00FB59A3" w:rsidP="00C114AC">
            <w:pPr>
              <w:pStyle w:val="Normalnospace"/>
              <w:jc w:val="center"/>
              <w:rPr>
                <w:rStyle w:val="Strong"/>
              </w:rPr>
            </w:pPr>
            <w:r w:rsidRPr="00C114AC">
              <w:rPr>
                <w:rStyle w:val="Strong"/>
              </w:rPr>
              <w:t>/</w:t>
            </w:r>
            <w:r w:rsidRPr="00C114AC">
              <w:rPr>
                <w:rStyle w:val="Strong"/>
              </w:rPr>
              <w:tab/>
              <w:t xml:space="preserve">  /</w:t>
            </w:r>
          </w:p>
        </w:tc>
      </w:tr>
      <w:tr w:rsidR="00BF6186" w:rsidRPr="00C114AC" w14:paraId="64AE161B" w14:textId="77777777" w:rsidTr="00BF6186">
        <w:trPr>
          <w:cnfStyle w:val="000000010000" w:firstRow="0" w:lastRow="0" w:firstColumn="0" w:lastColumn="0" w:oddVBand="0" w:evenVBand="0" w:oddHBand="0" w:evenHBand="1" w:firstRowFirstColumn="0" w:firstRowLastColumn="0" w:lastRowFirstColumn="0" w:lastRowLastColumn="0"/>
          <w:trHeight w:val="64"/>
        </w:trPr>
        <w:tc>
          <w:tcPr>
            <w:cnfStyle w:val="000010000000" w:firstRow="0" w:lastRow="0" w:firstColumn="0" w:lastColumn="0" w:oddVBand="1" w:evenVBand="0" w:oddHBand="0" w:evenHBand="0" w:firstRowFirstColumn="0" w:firstRowLastColumn="0" w:lastRowFirstColumn="0" w:lastRowLastColumn="0"/>
            <w:tcW w:w="0" w:type="auto"/>
          </w:tcPr>
          <w:p w14:paraId="34C2DDF0" w14:textId="77777777" w:rsidR="00BF6186" w:rsidRPr="00C114AC" w:rsidRDefault="00BF6186" w:rsidP="00C114AC">
            <w:pPr>
              <w:pStyle w:val="Normalnospace"/>
            </w:pPr>
          </w:p>
        </w:tc>
        <w:tc>
          <w:tcPr>
            <w:cnfStyle w:val="000001000000" w:firstRow="0" w:lastRow="0" w:firstColumn="0" w:lastColumn="0" w:oddVBand="0" w:evenVBand="1" w:oddHBand="0" w:evenHBand="0" w:firstRowFirstColumn="0" w:firstRowLastColumn="0" w:lastRowFirstColumn="0" w:lastRowLastColumn="0"/>
            <w:tcW w:w="1859" w:type="dxa"/>
            <w:tcBorders>
              <w:bottom w:val="none" w:sz="0" w:space="0" w:color="auto"/>
            </w:tcBorders>
            <w:vAlign w:val="top"/>
          </w:tcPr>
          <w:p w14:paraId="32C90413" w14:textId="5644E04C" w:rsidR="00BF6186" w:rsidRPr="00C114AC" w:rsidRDefault="00BF6186" w:rsidP="00BF6186">
            <w:pPr>
              <w:pStyle w:val="Normalnospace"/>
              <w:spacing w:after="0"/>
              <w:jc w:val="center"/>
              <w:rPr>
                <w:rStyle w:val="Strong"/>
              </w:rPr>
            </w:pPr>
            <w:r w:rsidRPr="00C114AC">
              <w:rPr>
                <w:rStyle w:val="IntenseEmphasis"/>
              </w:rPr>
              <w:t>DD / MM / YYYy</w:t>
            </w:r>
          </w:p>
        </w:tc>
      </w:tr>
    </w:tbl>
    <w:p w14:paraId="5489280F" w14:textId="77777777" w:rsidR="00D05238" w:rsidRPr="00244F35" w:rsidRDefault="00D05238" w:rsidP="00287DF1">
      <w:pPr>
        <w:pStyle w:val="Heading4"/>
        <w:rPr>
          <w:rStyle w:val="Strong"/>
          <w:bCs w:val="0"/>
          <w:color w:val="1C2430" w:themeColor="text1"/>
        </w:rPr>
      </w:pPr>
      <w:r w:rsidRPr="00244F35">
        <w:rPr>
          <w:rStyle w:val="Strong"/>
          <w:bCs w:val="0"/>
          <w:color w:val="1C2430" w:themeColor="text1"/>
        </w:rPr>
        <w:t>Certificate of Registration by Descent</w:t>
      </w:r>
    </w:p>
    <w:tbl>
      <w:tblPr>
        <w:tblStyle w:val="ElementTable"/>
        <w:tblW w:w="3261" w:type="dxa"/>
        <w:tblBorders>
          <w:top w:val="none" w:sz="0" w:space="0" w:color="auto"/>
          <w:left w:val="none" w:sz="0" w:space="0" w:color="auto"/>
          <w:bottom w:val="none" w:sz="0" w:space="0" w:color="auto"/>
          <w:right w:val="none" w:sz="0" w:space="0" w:color="auto"/>
          <w:insideH w:val="none" w:sz="0" w:space="0" w:color="auto"/>
        </w:tblBorders>
        <w:tblCellMar>
          <w:top w:w="0" w:type="dxa"/>
          <w:left w:w="28" w:type="dxa"/>
          <w:bottom w:w="0" w:type="dxa"/>
          <w:right w:w="0" w:type="dxa"/>
        </w:tblCellMar>
        <w:tblLook w:val="0420" w:firstRow="1" w:lastRow="0" w:firstColumn="0" w:lastColumn="0" w:noHBand="0" w:noVBand="1"/>
      </w:tblPr>
      <w:tblGrid>
        <w:gridCol w:w="1430"/>
        <w:gridCol w:w="1831"/>
      </w:tblGrid>
      <w:tr w:rsidR="006E14BF" w:rsidRPr="00287DF1" w14:paraId="3E1D218C" w14:textId="77777777" w:rsidTr="00FB59A3">
        <w:trPr>
          <w:trHeight w:val="52"/>
        </w:trPr>
        <w:tc>
          <w:tcPr>
            <w:tcW w:w="0" w:type="auto"/>
            <w:vAlign w:val="bottom"/>
          </w:tcPr>
          <w:p w14:paraId="469AEC2D" w14:textId="77777777" w:rsidR="006E14BF" w:rsidRPr="00CC0027" w:rsidRDefault="006E14BF" w:rsidP="00300AEC">
            <w:pPr>
              <w:pStyle w:val="Normalnospace"/>
              <w:jc w:val="right"/>
            </w:pPr>
            <w:r w:rsidRPr="00CC0027">
              <w:t>Acquisition date</w:t>
            </w:r>
          </w:p>
        </w:tc>
        <w:tc>
          <w:tcPr>
            <w:tcW w:w="1831" w:type="dxa"/>
            <w:tcBorders>
              <w:bottom w:val="single" w:sz="4" w:space="0" w:color="1C75BC" w:themeColor="accent1"/>
            </w:tcBorders>
            <w:vAlign w:val="bottom"/>
          </w:tcPr>
          <w:p w14:paraId="40635769" w14:textId="70E80BFE" w:rsidR="006E14BF" w:rsidRPr="00287DF1" w:rsidRDefault="006E14BF" w:rsidP="00FC395A">
            <w:pPr>
              <w:pStyle w:val="Normalnospace"/>
              <w:jc w:val="center"/>
              <w:rPr>
                <w:rStyle w:val="Strong"/>
              </w:rPr>
            </w:pPr>
            <w:r w:rsidRPr="00287DF1">
              <w:rPr>
                <w:rStyle w:val="Strong"/>
              </w:rPr>
              <w:t>/</w:t>
            </w:r>
            <w:r w:rsidRPr="00287DF1">
              <w:rPr>
                <w:rStyle w:val="Strong"/>
              </w:rPr>
              <w:tab/>
              <w:t xml:space="preserve">  /</w:t>
            </w:r>
          </w:p>
        </w:tc>
      </w:tr>
      <w:tr w:rsidR="006E14BF" w:rsidRPr="00CC0027" w14:paraId="419FF177" w14:textId="77777777" w:rsidTr="00BF6186">
        <w:trPr>
          <w:trHeight w:val="64"/>
        </w:trPr>
        <w:tc>
          <w:tcPr>
            <w:tcW w:w="0" w:type="auto"/>
            <w:vAlign w:val="bottom"/>
          </w:tcPr>
          <w:p w14:paraId="634F86D3" w14:textId="77777777" w:rsidR="006E14BF" w:rsidRPr="00CC0027" w:rsidRDefault="006E14BF">
            <w:pPr>
              <w:pStyle w:val="Normalnospace"/>
            </w:pPr>
          </w:p>
        </w:tc>
        <w:tc>
          <w:tcPr>
            <w:tcW w:w="1831" w:type="dxa"/>
            <w:tcBorders>
              <w:top w:val="single" w:sz="4" w:space="0" w:color="1C75BC" w:themeColor="accent1"/>
            </w:tcBorders>
          </w:tcPr>
          <w:p w14:paraId="7CF44249" w14:textId="77777777" w:rsidR="006E14BF" w:rsidRPr="00CC0027" w:rsidRDefault="006E14BF" w:rsidP="00BF6186">
            <w:pPr>
              <w:pStyle w:val="Normalnospace"/>
              <w:jc w:val="center"/>
              <w:rPr>
                <w:rStyle w:val="IntenseEmphasis"/>
              </w:rPr>
            </w:pPr>
            <w:r w:rsidRPr="00CC0027">
              <w:rPr>
                <w:rStyle w:val="IntenseEmphasis"/>
              </w:rPr>
              <w:t>DD / MM / YYYy</w:t>
            </w:r>
          </w:p>
        </w:tc>
      </w:tr>
    </w:tbl>
    <w:p w14:paraId="72F7CF53" w14:textId="77777777" w:rsidR="00A64AF9" w:rsidRDefault="00A64AF9" w:rsidP="005011EA">
      <w:pPr>
        <w:spacing w:before="360" w:after="360"/>
        <w:sectPr w:rsidR="00A64AF9" w:rsidSect="00A64AF9">
          <w:type w:val="continuous"/>
          <w:pgSz w:w="11907" w:h="16840" w:code="9"/>
          <w:pgMar w:top="873" w:right="1418" w:bottom="873" w:left="1418" w:header="567" w:footer="567" w:gutter="0"/>
          <w:cols w:num="2" w:space="851" w:equalWidth="0">
            <w:col w:w="2552" w:space="851"/>
            <w:col w:w="5668"/>
          </w:cols>
          <w:docGrid w:linePitch="272"/>
        </w:sectPr>
      </w:pPr>
    </w:p>
    <w:p w14:paraId="64457118" w14:textId="614AD21B" w:rsidR="00D05238" w:rsidRPr="00550B9E" w:rsidRDefault="00D05238" w:rsidP="00C354A0">
      <w:pPr>
        <w:spacing w:before="0" w:after="360"/>
      </w:pPr>
      <w:r w:rsidRPr="00550B9E">
        <w:t xml:space="preserve">In accordance with section 11 of the </w:t>
      </w:r>
      <w:r w:rsidRPr="00CB7F2E">
        <w:rPr>
          <w:rStyle w:val="Emphasis"/>
        </w:rPr>
        <w:t xml:space="preserve">Student Identifiers Act </w:t>
      </w:r>
      <w:proofErr w:type="gramStart"/>
      <w:r w:rsidRPr="00CB7F2E">
        <w:rPr>
          <w:rStyle w:val="Emphasis"/>
        </w:rPr>
        <w:t>2014</w:t>
      </w:r>
      <w:r w:rsidRPr="00550B9E">
        <w:t>,</w:t>
      </w:r>
      <w:r w:rsidR="00EE0595" w:rsidRPr="00EE0595">
        <w:t xml:space="preserve"> </w:t>
      </w:r>
      <w:r w:rsidRPr="00EE0595">
        <w:rPr>
          <w:u w:val="single" w:color="1C75BC" w:themeColor="accent1"/>
        </w:rPr>
        <w:t xml:space="preserve"> </w:t>
      </w:r>
      <w:r w:rsidRPr="00EE0595">
        <w:rPr>
          <w:rStyle w:val="IntenseEmphasis"/>
          <w:u w:val="single"/>
        </w:rPr>
        <w:t>[</w:t>
      </w:r>
      <w:proofErr w:type="gramEnd"/>
      <w:r w:rsidRPr="00EE0595">
        <w:rPr>
          <w:rStyle w:val="IntenseEmphasis"/>
          <w:u w:val="single"/>
        </w:rPr>
        <w:t xml:space="preserve">RTO </w:t>
      </w:r>
      <w:proofErr w:type="gramStart"/>
      <w:r w:rsidRPr="00EE0595">
        <w:rPr>
          <w:rStyle w:val="IntenseEmphasis"/>
          <w:u w:val="single"/>
        </w:rPr>
        <w:t>name]</w:t>
      </w:r>
      <w:r w:rsidRPr="00EE0595">
        <w:rPr>
          <w:u w:val="single" w:color="1C75BC" w:themeColor="accent1"/>
        </w:rPr>
        <w:t xml:space="preserve"> </w:t>
      </w:r>
      <w:r w:rsidR="00D3287C">
        <w:rPr>
          <w:u w:val="single" w:color="1C75BC" w:themeColor="accent1"/>
        </w:rPr>
        <w:t xml:space="preserve">  </w:t>
      </w:r>
      <w:proofErr w:type="gramEnd"/>
      <w:r w:rsidR="00D3287C">
        <w:rPr>
          <w:u w:val="single" w:color="1C75BC" w:themeColor="accent1"/>
        </w:rPr>
        <w:t xml:space="preserve">                                                            </w:t>
      </w:r>
      <w:r w:rsidR="00EE0595" w:rsidRPr="00EE0595">
        <w:t xml:space="preserve"> </w:t>
      </w:r>
      <w:r w:rsidRPr="00550B9E">
        <w:t>will securely destroy personal information which we collect from individuals solely for the purpose of applying for a USI on their behalf as soon as practicable after we have made the application or the information is no longer needed for that purpose.</w:t>
      </w:r>
    </w:p>
    <w:sectPr w:rsidR="00D05238" w:rsidRPr="00550B9E" w:rsidSect="00244F35">
      <w:type w:val="continuous"/>
      <w:pgSz w:w="11907" w:h="16840" w:code="9"/>
      <w:pgMar w:top="873" w:right="1418" w:bottom="873" w:left="1418" w:header="567"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0394D" w14:textId="77777777" w:rsidR="005F2529" w:rsidRDefault="005F2529" w:rsidP="002B1D6C">
      <w:r>
        <w:separator/>
      </w:r>
    </w:p>
  </w:endnote>
  <w:endnote w:type="continuationSeparator" w:id="0">
    <w:p w14:paraId="21A553C2" w14:textId="77777777" w:rsidR="005F2529" w:rsidRDefault="005F2529" w:rsidP="002B1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Fluent Icons">
    <w:altName w:val="Segoe UI"/>
    <w:panose1 w:val="050A0102010101010101"/>
    <w:charset w:val="00"/>
    <w:family w:val="roman"/>
    <w:pitch w:val="variable"/>
    <w:sig w:usb0="00000003" w:usb1="1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Light">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ahnschrift SemiBold 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2139121"/>
      <w:docPartObj>
        <w:docPartGallery w:val="Page Numbers (Bottom of Page)"/>
        <w:docPartUnique/>
      </w:docPartObj>
    </w:sdtPr>
    <w:sdtEndPr/>
    <w:sdtContent>
      <w:p w14:paraId="768CF270" w14:textId="432788FB" w:rsidR="00D05238" w:rsidRPr="008A0035" w:rsidRDefault="009118EF" w:rsidP="002B1D6C">
        <w:pPr>
          <w:pStyle w:val="Footer"/>
        </w:pPr>
        <w:r w:rsidRPr="0061472E">
          <w:rPr>
            <w:rFonts w:asciiTheme="majorHAnsi" w:hAnsiTheme="majorHAnsi"/>
          </w:rPr>
          <w:t>VET Info</w:t>
        </w:r>
        <w:r w:rsidR="0061472E" w:rsidRPr="0061472E">
          <w:rPr>
            <w:rFonts w:asciiTheme="majorHAnsi" w:hAnsiTheme="majorHAnsi"/>
          </w:rPr>
          <w:t>rmation Standard</w:t>
        </w:r>
        <w:r w:rsidR="0061472E" w:rsidRPr="0061472E">
          <w:t xml:space="preserve"> </w:t>
        </w:r>
        <w:r w:rsidR="0061472E" w:rsidRPr="0061472E">
          <w:rPr>
            <w:color w:val="1C75BC" w:themeColor="accent1"/>
          </w:rPr>
          <w:t>|</w:t>
        </w:r>
        <w:r w:rsidR="0061472E" w:rsidRPr="0061472E">
          <w:t xml:space="preserve"> Sample Enrol</w:t>
        </w:r>
        <w:r w:rsidR="0069633E">
          <w:t>m</w:t>
        </w:r>
        <w:r w:rsidR="0061472E" w:rsidRPr="0061472E">
          <w:t xml:space="preserve">ent Form </w:t>
        </w:r>
        <w:r w:rsidR="0061472E" w:rsidRPr="0061472E">
          <w:ptab w:relativeTo="margin" w:alignment="right" w:leader="none"/>
        </w:r>
        <w:r w:rsidR="00D05238" w:rsidRPr="0061472E">
          <w:fldChar w:fldCharType="begin"/>
        </w:r>
        <w:r w:rsidR="00D05238" w:rsidRPr="0061472E">
          <w:instrText xml:space="preserve"> PAGE   \* MERGEFORMAT </w:instrText>
        </w:r>
        <w:r w:rsidR="00D05238" w:rsidRPr="0061472E">
          <w:fldChar w:fldCharType="separate"/>
        </w:r>
        <w:r w:rsidR="00D05238" w:rsidRPr="0061472E">
          <w:t>2</w:t>
        </w:r>
        <w:r w:rsidR="00D05238" w:rsidRPr="0061472E">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49CE2" w14:textId="77777777" w:rsidR="005F2529" w:rsidRDefault="005F2529" w:rsidP="002B1D6C">
      <w:r>
        <w:separator/>
      </w:r>
    </w:p>
  </w:footnote>
  <w:footnote w:type="continuationSeparator" w:id="0">
    <w:p w14:paraId="6CEDBAB6" w14:textId="77777777" w:rsidR="005F2529" w:rsidRDefault="005F2529" w:rsidP="002B1D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76152" w14:textId="7B9FB113" w:rsidR="00D05238" w:rsidRDefault="005F2529" w:rsidP="00E40EFC">
    <w:pPr>
      <w:pStyle w:val="Header"/>
    </w:pPr>
    <w:r>
      <w:pict w14:anchorId="3D1577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895785" o:spid="_x0000_s1074" type="#_x0000_t136" style="position:absolute;left:0;text-align:left;margin-left:0;margin-top:0;width:648.75pt;height:117pt;rotation:315;z-index:-251658239;mso-position-horizontal:center;mso-position-horizontal-relative:margin;mso-position-vertical:center;mso-position-vertical-relative:margin" o:allowincell="f" fillcolor="#f2f2f2 [3214]" stroked="f">
          <v:textpath style="font-family:&quot;Aptos ExtraBold&quot;;font-size:96pt" string="SAMPLE FORM"/>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AA31E" w14:textId="3B07B609" w:rsidR="00D05238" w:rsidRPr="002B1D6C" w:rsidRDefault="005F2529" w:rsidP="00E40EFC">
    <w:pPr>
      <w:pStyle w:val="Header"/>
    </w:pPr>
    <w:r>
      <w:pict w14:anchorId="73478D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895786" o:spid="_x0000_s1075" type="#_x0000_t136" style="position:absolute;left:0;text-align:left;margin-left:0;margin-top:0;width:648.75pt;height:117pt;rotation:315;z-index:-251658238;mso-position-horizontal:center;mso-position-horizontal-relative:margin;mso-position-vertical:center;mso-position-vertical-relative:margin" o:allowincell="f" fillcolor="#f2f2f2 [3214]" stroked="f">
          <v:textpath style="font-family:&quot;Aptos ExtraBold&quot;;font-size:96pt" string="SAMPLE FORM"/>
          <w10:wrap anchorx="margin" anchory="margin"/>
        </v:shape>
      </w:pict>
    </w:r>
    <w:r w:rsidR="00E40EFC">
      <w:t>ABOUT THIS DOCUMENT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31E90" w14:textId="4A3CEA8E" w:rsidR="00D05238" w:rsidRPr="00BE2150" w:rsidRDefault="00E40EFC" w:rsidP="00E40EFC">
    <w:pPr>
      <w:pStyle w:val="Header"/>
    </w:pPr>
    <w:r w:rsidRPr="002B1D6C">
      <w:t xml:space="preserve">STANDARD </w:t>
    </w:r>
    <w:r w:rsidR="005F2529">
      <w:pict w14:anchorId="509E9D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895784" o:spid="_x0000_s1073" type="#_x0000_t136" style="position:absolute;left:0;text-align:left;margin-left:0;margin-top:0;width:648.75pt;height:117pt;rotation:315;z-index:-251658240;mso-position-horizontal:center;mso-position-horizontal-relative:margin;mso-position-vertical:center;mso-position-vertical-relative:margin" o:allowincell="f" fillcolor="#f2f2f2 [3214]" stroked="f">
          <v:textpath style="font-family:&quot;Aptos ExtraBold&quot;;font-size:96pt" string="SAMPLE FORM"/>
          <w10:wrap anchorx="margin" anchory="margin"/>
        </v:shape>
      </w:pict>
    </w:r>
    <w:r>
      <w:t>PRIVACY NOTICE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CF0E0" w14:textId="3BA79D6E" w:rsidR="00E40EFC" w:rsidRPr="002B1D6C" w:rsidRDefault="00E40EFC" w:rsidP="00E40EFC">
    <w:pPr>
      <w:pStyle w:val="Header"/>
    </w:pPr>
    <w:r w:rsidRPr="002B1D6C">
      <w:t xml:space="preserve">STANDARD </w:t>
    </w:r>
    <w:r w:rsidR="005F2529">
      <w:pict w14:anchorId="0387B4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7" type="#_x0000_t136" style="position:absolute;left:0;text-align:left;margin-left:0;margin-top:0;width:648.75pt;height:117pt;rotation:315;z-index:-251658236;mso-position-horizontal:center;mso-position-horizontal-relative:margin;mso-position-vertical:center;mso-position-vertical-relative:margin" o:allowincell="f" fillcolor="#f2f2f2 [3214]" stroked="f">
          <v:textpath style="font-family:&quot;Aptos ExtraBold&quot;;font-size:96pt" string="SAMPLE FORM"/>
          <w10:wrap anchorx="margin" anchory="margin"/>
        </v:shape>
      </w:pict>
    </w:r>
    <w:r w:rsidRPr="00E40EFC">
      <w:t>PRIVACY NOTICE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7C234" w14:textId="0E770FC6" w:rsidR="00244F35" w:rsidRPr="00244F35" w:rsidRDefault="00244F35" w:rsidP="00244F35">
    <w:pPr>
      <w:pStyle w:val="Header"/>
    </w:pPr>
    <w:r w:rsidRPr="002B1D6C">
      <w:t>STANDARD ENROLMENT QUESTIONS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AC392" w14:textId="77777777" w:rsidR="00E40EFC" w:rsidRPr="00BE2150" w:rsidRDefault="00E40EFC" w:rsidP="00E40EFC">
    <w:pPr>
      <w:pStyle w:val="Header"/>
    </w:pPr>
    <w:r w:rsidRPr="002B1D6C">
      <w:t>STANDARD ENROLMENT QUESTIONS</w:t>
    </w:r>
    <w:r w:rsidR="005F2529">
      <w:pict w14:anchorId="059F1E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6" type="#_x0000_t136" style="position:absolute;left:0;text-align:left;margin-left:0;margin-top:0;width:648.75pt;height:117pt;rotation:315;z-index:-251658237;mso-position-horizontal:center;mso-position-horizontal-relative:margin;mso-position-vertical:center;mso-position-vertical-relative:margin" o:allowincell="f" fillcolor="#f2f2f2 [3214]" stroked="f">
          <v:textpath style="font-family:&quot;Aptos ExtraBold&quot;;font-size:96pt" string="SAMPLE FORM"/>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5A4B5" w14:textId="619AF6BA" w:rsidR="00244F35" w:rsidRPr="00244F35" w:rsidRDefault="00C354A0" w:rsidP="00244F35">
    <w:pPr>
      <w:pStyle w:val="Header"/>
    </w:pPr>
    <w:r>
      <w:t>USI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10DE"/>
    <w:multiLevelType w:val="multilevel"/>
    <w:tmpl w:val="954C03F4"/>
    <w:lvl w:ilvl="0">
      <w:start w:val="1"/>
      <w:numFmt w:val="decimal"/>
      <w:lvlText w:val="%1."/>
      <w:lvlJc w:val="left"/>
      <w:pPr>
        <w:ind w:left="284" w:hanging="284"/>
      </w:pPr>
      <w:rPr>
        <w:rFonts w:hint="default"/>
        <w:i/>
        <w:iCs/>
        <w:color w:val="1C75BC" w:themeColor="accent1"/>
      </w:rPr>
    </w:lvl>
    <w:lvl w:ilvl="1">
      <w:start w:val="1"/>
      <w:numFmt w:val="lowerLetter"/>
      <w:lvlText w:val="%2."/>
      <w:lvlJc w:val="left"/>
      <w:pPr>
        <w:ind w:left="567" w:hanging="283"/>
      </w:pPr>
      <w:rPr>
        <w:rFonts w:hint="default"/>
        <w:i/>
        <w:iCs/>
        <w:color w:val="1C75BC" w:themeColor="accent1"/>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6312358"/>
    <w:multiLevelType w:val="hybridMultilevel"/>
    <w:tmpl w:val="BF2EC580"/>
    <w:lvl w:ilvl="0" w:tplc="CF824AB0">
      <w:start w:val="1"/>
      <w:numFmt w:val="decimal"/>
      <w:pStyle w:val="Heading3"/>
      <w:lvlText w:val="%1."/>
      <w:lvlJc w:val="left"/>
      <w:pPr>
        <w:ind w:left="720" w:hanging="360"/>
      </w:pPr>
      <w:rPr>
        <w:rFonts w:hint="default"/>
        <w:color w:val="1C75BC" w:themeColor="accen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B534F6"/>
    <w:multiLevelType w:val="multilevel"/>
    <w:tmpl w:val="BF2EC580"/>
    <w:styleLink w:val="SecondList"/>
    <w:lvl w:ilvl="0">
      <w:start w:val="1"/>
      <w:numFmt w:val="decimal"/>
      <w:lvlText w:val="%1."/>
      <w:lvlJc w:val="left"/>
      <w:pPr>
        <w:ind w:left="720" w:hanging="360"/>
      </w:pPr>
      <w:rPr>
        <w:rFonts w:hint="default"/>
        <w:color w:val="1C75BC" w:themeColor="accen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852DFF"/>
    <w:multiLevelType w:val="hybridMultilevel"/>
    <w:tmpl w:val="85629098"/>
    <w:lvl w:ilvl="0" w:tplc="B300972E">
      <w:start w:val="1"/>
      <w:numFmt w:val="bullet"/>
      <w:pStyle w:val="Dataelementstext"/>
      <w:lvlText w:val=""/>
      <w:lvlJc w:val="left"/>
      <w:pPr>
        <w:ind w:left="2345" w:hanging="360"/>
      </w:pPr>
      <w:rPr>
        <w:rFonts w:ascii="Segoe Fluent Icons" w:hAnsi="Segoe Fluent Icons" w:hint="default"/>
        <w:color w:val="1C75BC" w:themeColor="accent1"/>
      </w:rPr>
    </w:lvl>
    <w:lvl w:ilvl="1" w:tplc="0C090003" w:tentative="1">
      <w:start w:val="1"/>
      <w:numFmt w:val="bullet"/>
      <w:lvlText w:val="o"/>
      <w:lvlJc w:val="left"/>
      <w:pPr>
        <w:ind w:left="1468" w:hanging="360"/>
      </w:pPr>
      <w:rPr>
        <w:rFonts w:ascii="Courier New" w:hAnsi="Courier New" w:cs="Courier New" w:hint="default"/>
      </w:rPr>
    </w:lvl>
    <w:lvl w:ilvl="2" w:tplc="0C090005" w:tentative="1">
      <w:start w:val="1"/>
      <w:numFmt w:val="bullet"/>
      <w:lvlText w:val=""/>
      <w:lvlJc w:val="left"/>
      <w:pPr>
        <w:ind w:left="2188" w:hanging="360"/>
      </w:pPr>
      <w:rPr>
        <w:rFonts w:ascii="Wingdings" w:hAnsi="Wingdings" w:hint="default"/>
      </w:rPr>
    </w:lvl>
    <w:lvl w:ilvl="3" w:tplc="0C090001" w:tentative="1">
      <w:start w:val="1"/>
      <w:numFmt w:val="bullet"/>
      <w:lvlText w:val=""/>
      <w:lvlJc w:val="left"/>
      <w:pPr>
        <w:ind w:left="2908" w:hanging="360"/>
      </w:pPr>
      <w:rPr>
        <w:rFonts w:ascii="Symbol" w:hAnsi="Symbol" w:hint="default"/>
      </w:rPr>
    </w:lvl>
    <w:lvl w:ilvl="4" w:tplc="0C090003" w:tentative="1">
      <w:start w:val="1"/>
      <w:numFmt w:val="bullet"/>
      <w:lvlText w:val="o"/>
      <w:lvlJc w:val="left"/>
      <w:pPr>
        <w:ind w:left="3628" w:hanging="360"/>
      </w:pPr>
      <w:rPr>
        <w:rFonts w:ascii="Courier New" w:hAnsi="Courier New" w:cs="Courier New" w:hint="default"/>
      </w:rPr>
    </w:lvl>
    <w:lvl w:ilvl="5" w:tplc="0C090005" w:tentative="1">
      <w:start w:val="1"/>
      <w:numFmt w:val="bullet"/>
      <w:lvlText w:val=""/>
      <w:lvlJc w:val="left"/>
      <w:pPr>
        <w:ind w:left="4348" w:hanging="360"/>
      </w:pPr>
      <w:rPr>
        <w:rFonts w:ascii="Wingdings" w:hAnsi="Wingdings" w:hint="default"/>
      </w:rPr>
    </w:lvl>
    <w:lvl w:ilvl="6" w:tplc="0C090001" w:tentative="1">
      <w:start w:val="1"/>
      <w:numFmt w:val="bullet"/>
      <w:lvlText w:val=""/>
      <w:lvlJc w:val="left"/>
      <w:pPr>
        <w:ind w:left="5068" w:hanging="360"/>
      </w:pPr>
      <w:rPr>
        <w:rFonts w:ascii="Symbol" w:hAnsi="Symbol" w:hint="default"/>
      </w:rPr>
    </w:lvl>
    <w:lvl w:ilvl="7" w:tplc="0C090003" w:tentative="1">
      <w:start w:val="1"/>
      <w:numFmt w:val="bullet"/>
      <w:lvlText w:val="o"/>
      <w:lvlJc w:val="left"/>
      <w:pPr>
        <w:ind w:left="5788" w:hanging="360"/>
      </w:pPr>
      <w:rPr>
        <w:rFonts w:ascii="Courier New" w:hAnsi="Courier New" w:cs="Courier New" w:hint="default"/>
      </w:rPr>
    </w:lvl>
    <w:lvl w:ilvl="8" w:tplc="0C090005" w:tentative="1">
      <w:start w:val="1"/>
      <w:numFmt w:val="bullet"/>
      <w:lvlText w:val=""/>
      <w:lvlJc w:val="left"/>
      <w:pPr>
        <w:ind w:left="6508" w:hanging="360"/>
      </w:pPr>
      <w:rPr>
        <w:rFonts w:ascii="Wingdings" w:hAnsi="Wingdings" w:hint="default"/>
      </w:rPr>
    </w:lvl>
  </w:abstractNum>
  <w:abstractNum w:abstractNumId="4" w15:restartNumberingAfterBreak="0">
    <w:nsid w:val="400841C0"/>
    <w:multiLevelType w:val="multilevel"/>
    <w:tmpl w:val="54E65B76"/>
    <w:lvl w:ilvl="0">
      <w:start w:val="1"/>
      <w:numFmt w:val="decimal"/>
      <w:pStyle w:val="Heading4"/>
      <w:lvlText w:val="%1."/>
      <w:lvlJc w:val="left"/>
      <w:pPr>
        <w:ind w:left="340" w:hanging="340"/>
      </w:pPr>
      <w:rPr>
        <w:rFonts w:hint="default"/>
        <w:color w:val="1C75BC" w:themeColor="accent1"/>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0D41D82"/>
    <w:multiLevelType w:val="multilevel"/>
    <w:tmpl w:val="0AE68862"/>
    <w:styleLink w:val="Style1"/>
    <w:lvl w:ilvl="0">
      <w:start w:val="1"/>
      <w:numFmt w:val="decimal"/>
      <w:lvlText w:val="%1."/>
      <w:lvlJc w:val="left"/>
      <w:pPr>
        <w:ind w:left="720" w:hanging="360"/>
      </w:pPr>
      <w:rPr>
        <w:rFonts w:hint="default"/>
        <w:color w:val="1C75BC" w:themeColor="accen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4D175D9"/>
    <w:multiLevelType w:val="hybridMultilevel"/>
    <w:tmpl w:val="FDCE5636"/>
    <w:lvl w:ilvl="0" w:tplc="E396B6B2">
      <w:start w:val="1"/>
      <w:numFmt w:val="bullet"/>
      <w:pStyle w:val="ListParagraph"/>
      <w:lvlText w:val=""/>
      <w:lvlJc w:val="left"/>
      <w:pPr>
        <w:ind w:left="720" w:hanging="360"/>
      </w:pPr>
      <w:rPr>
        <w:rFonts w:ascii="Symbol" w:hAnsi="Symbol" w:hint="default"/>
        <w:color w:val="1C75BC" w:themeColor="accent1"/>
        <w:lang w:val="en-U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46948990">
    <w:abstractNumId w:val="6"/>
  </w:num>
  <w:num w:numId="2" w16cid:durableId="52504528">
    <w:abstractNumId w:val="0"/>
  </w:num>
  <w:num w:numId="3" w16cid:durableId="520439662">
    <w:abstractNumId w:val="3"/>
  </w:num>
  <w:num w:numId="4" w16cid:durableId="1208298043">
    <w:abstractNumId w:val="5"/>
  </w:num>
  <w:num w:numId="5" w16cid:durableId="850221010">
    <w:abstractNumId w:val="1"/>
  </w:num>
  <w:num w:numId="6" w16cid:durableId="2066682055">
    <w:abstractNumId w:val="2"/>
  </w:num>
  <w:num w:numId="7" w16cid:durableId="10180462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D46"/>
    <w:rsid w:val="000004EE"/>
    <w:rsid w:val="00000897"/>
    <w:rsid w:val="000008C4"/>
    <w:rsid w:val="00000D22"/>
    <w:rsid w:val="00001506"/>
    <w:rsid w:val="00001CD8"/>
    <w:rsid w:val="0000209A"/>
    <w:rsid w:val="00002198"/>
    <w:rsid w:val="00004588"/>
    <w:rsid w:val="0000486A"/>
    <w:rsid w:val="00004B8A"/>
    <w:rsid w:val="00005553"/>
    <w:rsid w:val="000065BF"/>
    <w:rsid w:val="00006F16"/>
    <w:rsid w:val="0000711A"/>
    <w:rsid w:val="0000738F"/>
    <w:rsid w:val="00007726"/>
    <w:rsid w:val="00010E62"/>
    <w:rsid w:val="0001108B"/>
    <w:rsid w:val="000122A4"/>
    <w:rsid w:val="0001333A"/>
    <w:rsid w:val="00013609"/>
    <w:rsid w:val="0001442A"/>
    <w:rsid w:val="00015727"/>
    <w:rsid w:val="0001580C"/>
    <w:rsid w:val="0001625F"/>
    <w:rsid w:val="000179A9"/>
    <w:rsid w:val="00017CA7"/>
    <w:rsid w:val="00020087"/>
    <w:rsid w:val="00020AF9"/>
    <w:rsid w:val="00020CAC"/>
    <w:rsid w:val="00022F36"/>
    <w:rsid w:val="0002306F"/>
    <w:rsid w:val="00023085"/>
    <w:rsid w:val="00023FCF"/>
    <w:rsid w:val="00024B0D"/>
    <w:rsid w:val="00025511"/>
    <w:rsid w:val="00025558"/>
    <w:rsid w:val="00027D8F"/>
    <w:rsid w:val="00030763"/>
    <w:rsid w:val="00030BF1"/>
    <w:rsid w:val="00030DAE"/>
    <w:rsid w:val="00030FC2"/>
    <w:rsid w:val="000313A6"/>
    <w:rsid w:val="000333E3"/>
    <w:rsid w:val="00033766"/>
    <w:rsid w:val="00033FCF"/>
    <w:rsid w:val="00035227"/>
    <w:rsid w:val="00035468"/>
    <w:rsid w:val="00035970"/>
    <w:rsid w:val="00036DF5"/>
    <w:rsid w:val="00037349"/>
    <w:rsid w:val="00040F3C"/>
    <w:rsid w:val="000423B7"/>
    <w:rsid w:val="00042687"/>
    <w:rsid w:val="00042971"/>
    <w:rsid w:val="00042F9A"/>
    <w:rsid w:val="00044BDE"/>
    <w:rsid w:val="00045A0C"/>
    <w:rsid w:val="00045F7C"/>
    <w:rsid w:val="0004621E"/>
    <w:rsid w:val="0004639A"/>
    <w:rsid w:val="00046FFD"/>
    <w:rsid w:val="00047059"/>
    <w:rsid w:val="00051908"/>
    <w:rsid w:val="00053860"/>
    <w:rsid w:val="00054650"/>
    <w:rsid w:val="00054F31"/>
    <w:rsid w:val="00054F80"/>
    <w:rsid w:val="00055824"/>
    <w:rsid w:val="00060AF6"/>
    <w:rsid w:val="00060D32"/>
    <w:rsid w:val="00060EA4"/>
    <w:rsid w:val="000616E6"/>
    <w:rsid w:val="00061E24"/>
    <w:rsid w:val="0006219A"/>
    <w:rsid w:val="0006246A"/>
    <w:rsid w:val="000630E6"/>
    <w:rsid w:val="00065257"/>
    <w:rsid w:val="0006539B"/>
    <w:rsid w:val="000656D3"/>
    <w:rsid w:val="00066A6C"/>
    <w:rsid w:val="00066E70"/>
    <w:rsid w:val="00066EBF"/>
    <w:rsid w:val="00067151"/>
    <w:rsid w:val="000676BE"/>
    <w:rsid w:val="00070573"/>
    <w:rsid w:val="00070CEA"/>
    <w:rsid w:val="00070F3B"/>
    <w:rsid w:val="00071047"/>
    <w:rsid w:val="00072317"/>
    <w:rsid w:val="00072576"/>
    <w:rsid w:val="000725AE"/>
    <w:rsid w:val="00073FF6"/>
    <w:rsid w:val="000742FC"/>
    <w:rsid w:val="00075580"/>
    <w:rsid w:val="00075F9B"/>
    <w:rsid w:val="000761C8"/>
    <w:rsid w:val="00076468"/>
    <w:rsid w:val="00077883"/>
    <w:rsid w:val="00077DFD"/>
    <w:rsid w:val="00080342"/>
    <w:rsid w:val="00080B14"/>
    <w:rsid w:val="00081B36"/>
    <w:rsid w:val="00083167"/>
    <w:rsid w:val="00083ACE"/>
    <w:rsid w:val="00083EE7"/>
    <w:rsid w:val="000841B8"/>
    <w:rsid w:val="0008504B"/>
    <w:rsid w:val="00085564"/>
    <w:rsid w:val="0008578C"/>
    <w:rsid w:val="00086679"/>
    <w:rsid w:val="000867D6"/>
    <w:rsid w:val="00086C22"/>
    <w:rsid w:val="00086E90"/>
    <w:rsid w:val="00087AB3"/>
    <w:rsid w:val="00090DA8"/>
    <w:rsid w:val="00091372"/>
    <w:rsid w:val="00092878"/>
    <w:rsid w:val="000935A4"/>
    <w:rsid w:val="00093BAD"/>
    <w:rsid w:val="000945C3"/>
    <w:rsid w:val="00094AD0"/>
    <w:rsid w:val="0009556E"/>
    <w:rsid w:val="0009670A"/>
    <w:rsid w:val="0009681B"/>
    <w:rsid w:val="000969F7"/>
    <w:rsid w:val="00096FB7"/>
    <w:rsid w:val="0009777A"/>
    <w:rsid w:val="00097FBF"/>
    <w:rsid w:val="000A0510"/>
    <w:rsid w:val="000A071F"/>
    <w:rsid w:val="000A1002"/>
    <w:rsid w:val="000A1126"/>
    <w:rsid w:val="000A2CAD"/>
    <w:rsid w:val="000A3DFD"/>
    <w:rsid w:val="000A4A53"/>
    <w:rsid w:val="000B1175"/>
    <w:rsid w:val="000B16A3"/>
    <w:rsid w:val="000B2540"/>
    <w:rsid w:val="000B2B1E"/>
    <w:rsid w:val="000B3134"/>
    <w:rsid w:val="000B3C7E"/>
    <w:rsid w:val="000B3EF9"/>
    <w:rsid w:val="000B46FE"/>
    <w:rsid w:val="000B5210"/>
    <w:rsid w:val="000B593F"/>
    <w:rsid w:val="000B79BA"/>
    <w:rsid w:val="000B7ADB"/>
    <w:rsid w:val="000C095F"/>
    <w:rsid w:val="000C0ECC"/>
    <w:rsid w:val="000C10CD"/>
    <w:rsid w:val="000C1C27"/>
    <w:rsid w:val="000C1E0B"/>
    <w:rsid w:val="000C203A"/>
    <w:rsid w:val="000C470E"/>
    <w:rsid w:val="000C561F"/>
    <w:rsid w:val="000D1969"/>
    <w:rsid w:val="000D2E54"/>
    <w:rsid w:val="000D30AE"/>
    <w:rsid w:val="000D5603"/>
    <w:rsid w:val="000D6AB5"/>
    <w:rsid w:val="000E2876"/>
    <w:rsid w:val="000E31EF"/>
    <w:rsid w:val="000E3C63"/>
    <w:rsid w:val="000E4163"/>
    <w:rsid w:val="000E4D80"/>
    <w:rsid w:val="000E50BB"/>
    <w:rsid w:val="000E6444"/>
    <w:rsid w:val="000E69D4"/>
    <w:rsid w:val="000E6DA6"/>
    <w:rsid w:val="000E7864"/>
    <w:rsid w:val="000E7B17"/>
    <w:rsid w:val="000F00B5"/>
    <w:rsid w:val="000F2B16"/>
    <w:rsid w:val="000F2EA7"/>
    <w:rsid w:val="000F3AC5"/>
    <w:rsid w:val="000F3C41"/>
    <w:rsid w:val="000F44CC"/>
    <w:rsid w:val="000F4CF9"/>
    <w:rsid w:val="000F6575"/>
    <w:rsid w:val="000F665B"/>
    <w:rsid w:val="001004A6"/>
    <w:rsid w:val="00100CD8"/>
    <w:rsid w:val="00101DE0"/>
    <w:rsid w:val="001039F3"/>
    <w:rsid w:val="00103CEC"/>
    <w:rsid w:val="001040FA"/>
    <w:rsid w:val="00106851"/>
    <w:rsid w:val="00106953"/>
    <w:rsid w:val="00106F0E"/>
    <w:rsid w:val="00107031"/>
    <w:rsid w:val="00107907"/>
    <w:rsid w:val="00107C0A"/>
    <w:rsid w:val="00110F5B"/>
    <w:rsid w:val="001122E9"/>
    <w:rsid w:val="0011263F"/>
    <w:rsid w:val="00112F39"/>
    <w:rsid w:val="001150F0"/>
    <w:rsid w:val="00115169"/>
    <w:rsid w:val="0011550B"/>
    <w:rsid w:val="00115A98"/>
    <w:rsid w:val="00117B03"/>
    <w:rsid w:val="00117B11"/>
    <w:rsid w:val="001215A5"/>
    <w:rsid w:val="001220F2"/>
    <w:rsid w:val="00122B59"/>
    <w:rsid w:val="0012323C"/>
    <w:rsid w:val="00123C19"/>
    <w:rsid w:val="0012451C"/>
    <w:rsid w:val="00124BDF"/>
    <w:rsid w:val="00125AF4"/>
    <w:rsid w:val="00125CAC"/>
    <w:rsid w:val="001267F9"/>
    <w:rsid w:val="00127212"/>
    <w:rsid w:val="00127D03"/>
    <w:rsid w:val="00127EA3"/>
    <w:rsid w:val="0013072F"/>
    <w:rsid w:val="001319BC"/>
    <w:rsid w:val="0013242E"/>
    <w:rsid w:val="00132A6E"/>
    <w:rsid w:val="00134217"/>
    <w:rsid w:val="0013473C"/>
    <w:rsid w:val="001354DF"/>
    <w:rsid w:val="00136BB8"/>
    <w:rsid w:val="0014080A"/>
    <w:rsid w:val="00140925"/>
    <w:rsid w:val="001409C2"/>
    <w:rsid w:val="00140E56"/>
    <w:rsid w:val="00141099"/>
    <w:rsid w:val="00142429"/>
    <w:rsid w:val="001425FB"/>
    <w:rsid w:val="0014263E"/>
    <w:rsid w:val="00143E4F"/>
    <w:rsid w:val="00144C55"/>
    <w:rsid w:val="001453B6"/>
    <w:rsid w:val="00145453"/>
    <w:rsid w:val="00145DF8"/>
    <w:rsid w:val="001463B6"/>
    <w:rsid w:val="001469C6"/>
    <w:rsid w:val="001475C9"/>
    <w:rsid w:val="00150000"/>
    <w:rsid w:val="001510C7"/>
    <w:rsid w:val="001524BA"/>
    <w:rsid w:val="00152767"/>
    <w:rsid w:val="001527CC"/>
    <w:rsid w:val="001528B6"/>
    <w:rsid w:val="00153507"/>
    <w:rsid w:val="00153564"/>
    <w:rsid w:val="001539D5"/>
    <w:rsid w:val="001540E8"/>
    <w:rsid w:val="0015538E"/>
    <w:rsid w:val="001553C0"/>
    <w:rsid w:val="001554CB"/>
    <w:rsid w:val="001554D9"/>
    <w:rsid w:val="0015552C"/>
    <w:rsid w:val="00155564"/>
    <w:rsid w:val="00155C93"/>
    <w:rsid w:val="00157B12"/>
    <w:rsid w:val="001609AF"/>
    <w:rsid w:val="001616C8"/>
    <w:rsid w:val="00161989"/>
    <w:rsid w:val="001620BA"/>
    <w:rsid w:val="00162658"/>
    <w:rsid w:val="00164A40"/>
    <w:rsid w:val="00166A38"/>
    <w:rsid w:val="00167899"/>
    <w:rsid w:val="00167E21"/>
    <w:rsid w:val="00171003"/>
    <w:rsid w:val="00172E5C"/>
    <w:rsid w:val="00174138"/>
    <w:rsid w:val="00174763"/>
    <w:rsid w:val="00174B68"/>
    <w:rsid w:val="00174F5E"/>
    <w:rsid w:val="001757B6"/>
    <w:rsid w:val="00176012"/>
    <w:rsid w:val="00176829"/>
    <w:rsid w:val="00176960"/>
    <w:rsid w:val="001776F8"/>
    <w:rsid w:val="00177CA5"/>
    <w:rsid w:val="00177E04"/>
    <w:rsid w:val="001823B3"/>
    <w:rsid w:val="001828D3"/>
    <w:rsid w:val="00182EE6"/>
    <w:rsid w:val="0018394D"/>
    <w:rsid w:val="00184BB8"/>
    <w:rsid w:val="00185104"/>
    <w:rsid w:val="00185359"/>
    <w:rsid w:val="001853E2"/>
    <w:rsid w:val="001856BC"/>
    <w:rsid w:val="00185F69"/>
    <w:rsid w:val="0018769F"/>
    <w:rsid w:val="00187C37"/>
    <w:rsid w:val="00190397"/>
    <w:rsid w:val="00190F2D"/>
    <w:rsid w:val="00191B6C"/>
    <w:rsid w:val="00192214"/>
    <w:rsid w:val="00192537"/>
    <w:rsid w:val="00193789"/>
    <w:rsid w:val="00193C0F"/>
    <w:rsid w:val="0019454E"/>
    <w:rsid w:val="00194B76"/>
    <w:rsid w:val="00194DD1"/>
    <w:rsid w:val="001958F9"/>
    <w:rsid w:val="00195D96"/>
    <w:rsid w:val="0019642D"/>
    <w:rsid w:val="00196C85"/>
    <w:rsid w:val="00196CE3"/>
    <w:rsid w:val="00197CA7"/>
    <w:rsid w:val="001A044F"/>
    <w:rsid w:val="001A12A5"/>
    <w:rsid w:val="001A1D8A"/>
    <w:rsid w:val="001A1FFA"/>
    <w:rsid w:val="001A3A14"/>
    <w:rsid w:val="001A4CAB"/>
    <w:rsid w:val="001A6201"/>
    <w:rsid w:val="001A653C"/>
    <w:rsid w:val="001A7CDF"/>
    <w:rsid w:val="001B0A16"/>
    <w:rsid w:val="001B1999"/>
    <w:rsid w:val="001B1E87"/>
    <w:rsid w:val="001B3A87"/>
    <w:rsid w:val="001B3E95"/>
    <w:rsid w:val="001B447A"/>
    <w:rsid w:val="001B4D7C"/>
    <w:rsid w:val="001B5E54"/>
    <w:rsid w:val="001C0084"/>
    <w:rsid w:val="001C133C"/>
    <w:rsid w:val="001C1DD1"/>
    <w:rsid w:val="001C3217"/>
    <w:rsid w:val="001C4366"/>
    <w:rsid w:val="001C553D"/>
    <w:rsid w:val="001C5B65"/>
    <w:rsid w:val="001C6048"/>
    <w:rsid w:val="001C661F"/>
    <w:rsid w:val="001C6882"/>
    <w:rsid w:val="001C7E3C"/>
    <w:rsid w:val="001D005B"/>
    <w:rsid w:val="001D0235"/>
    <w:rsid w:val="001D0616"/>
    <w:rsid w:val="001D072A"/>
    <w:rsid w:val="001D073D"/>
    <w:rsid w:val="001D0CAC"/>
    <w:rsid w:val="001D2056"/>
    <w:rsid w:val="001D28ED"/>
    <w:rsid w:val="001D2FE3"/>
    <w:rsid w:val="001D3217"/>
    <w:rsid w:val="001D32A7"/>
    <w:rsid w:val="001D33DD"/>
    <w:rsid w:val="001D3B7E"/>
    <w:rsid w:val="001D4CD8"/>
    <w:rsid w:val="001D5478"/>
    <w:rsid w:val="001D653E"/>
    <w:rsid w:val="001D76D7"/>
    <w:rsid w:val="001D788D"/>
    <w:rsid w:val="001E07FC"/>
    <w:rsid w:val="001E0AAB"/>
    <w:rsid w:val="001E146A"/>
    <w:rsid w:val="001E1756"/>
    <w:rsid w:val="001E394A"/>
    <w:rsid w:val="001E45D0"/>
    <w:rsid w:val="001E48D6"/>
    <w:rsid w:val="001E5651"/>
    <w:rsid w:val="001E63A1"/>
    <w:rsid w:val="001F23F0"/>
    <w:rsid w:val="001F2B1A"/>
    <w:rsid w:val="001F2C48"/>
    <w:rsid w:val="001F3840"/>
    <w:rsid w:val="001F3F6D"/>
    <w:rsid w:val="001F4895"/>
    <w:rsid w:val="001F491D"/>
    <w:rsid w:val="001F4DCC"/>
    <w:rsid w:val="001F4F5B"/>
    <w:rsid w:val="001F6CA5"/>
    <w:rsid w:val="001F6CBA"/>
    <w:rsid w:val="001F7367"/>
    <w:rsid w:val="00201DA1"/>
    <w:rsid w:val="00201E09"/>
    <w:rsid w:val="002026FE"/>
    <w:rsid w:val="0020295D"/>
    <w:rsid w:val="0020317C"/>
    <w:rsid w:val="00204129"/>
    <w:rsid w:val="00204312"/>
    <w:rsid w:val="00204997"/>
    <w:rsid w:val="00204B68"/>
    <w:rsid w:val="00205C62"/>
    <w:rsid w:val="00207B30"/>
    <w:rsid w:val="00211E60"/>
    <w:rsid w:val="00212882"/>
    <w:rsid w:val="002131A4"/>
    <w:rsid w:val="0021358A"/>
    <w:rsid w:val="00213CEB"/>
    <w:rsid w:val="002140F8"/>
    <w:rsid w:val="00214B17"/>
    <w:rsid w:val="00214D85"/>
    <w:rsid w:val="00216679"/>
    <w:rsid w:val="00217E73"/>
    <w:rsid w:val="002207C7"/>
    <w:rsid w:val="00221535"/>
    <w:rsid w:val="00221681"/>
    <w:rsid w:val="00223338"/>
    <w:rsid w:val="00224CCB"/>
    <w:rsid w:val="002273DD"/>
    <w:rsid w:val="00233A77"/>
    <w:rsid w:val="002343EC"/>
    <w:rsid w:val="00240946"/>
    <w:rsid w:val="00241221"/>
    <w:rsid w:val="00241433"/>
    <w:rsid w:val="0024238A"/>
    <w:rsid w:val="00242B36"/>
    <w:rsid w:val="002436F1"/>
    <w:rsid w:val="00244530"/>
    <w:rsid w:val="00244F35"/>
    <w:rsid w:val="002460A0"/>
    <w:rsid w:val="002475EC"/>
    <w:rsid w:val="00247F06"/>
    <w:rsid w:val="00251851"/>
    <w:rsid w:val="00251CA8"/>
    <w:rsid w:val="00252268"/>
    <w:rsid w:val="00252C63"/>
    <w:rsid w:val="00253744"/>
    <w:rsid w:val="0025460E"/>
    <w:rsid w:val="00254ECF"/>
    <w:rsid w:val="002552B8"/>
    <w:rsid w:val="002553D6"/>
    <w:rsid w:val="00256450"/>
    <w:rsid w:val="00256512"/>
    <w:rsid w:val="00256FC9"/>
    <w:rsid w:val="00257402"/>
    <w:rsid w:val="00257641"/>
    <w:rsid w:val="00257705"/>
    <w:rsid w:val="00257840"/>
    <w:rsid w:val="00261080"/>
    <w:rsid w:val="00261DCA"/>
    <w:rsid w:val="0026219A"/>
    <w:rsid w:val="00262B7A"/>
    <w:rsid w:val="00263851"/>
    <w:rsid w:val="00265BC9"/>
    <w:rsid w:val="00266010"/>
    <w:rsid w:val="00266A18"/>
    <w:rsid w:val="00266F04"/>
    <w:rsid w:val="00267610"/>
    <w:rsid w:val="00267C10"/>
    <w:rsid w:val="00270001"/>
    <w:rsid w:val="002702A2"/>
    <w:rsid w:val="00272044"/>
    <w:rsid w:val="00273262"/>
    <w:rsid w:val="00273861"/>
    <w:rsid w:val="00275877"/>
    <w:rsid w:val="002758AC"/>
    <w:rsid w:val="0027596E"/>
    <w:rsid w:val="0027682A"/>
    <w:rsid w:val="002822BA"/>
    <w:rsid w:val="002826B7"/>
    <w:rsid w:val="00282736"/>
    <w:rsid w:val="00282FCA"/>
    <w:rsid w:val="0028324A"/>
    <w:rsid w:val="0028352E"/>
    <w:rsid w:val="00284E72"/>
    <w:rsid w:val="002850E9"/>
    <w:rsid w:val="00285302"/>
    <w:rsid w:val="002859CE"/>
    <w:rsid w:val="0028661C"/>
    <w:rsid w:val="002872D1"/>
    <w:rsid w:val="00287DF1"/>
    <w:rsid w:val="002913EC"/>
    <w:rsid w:val="00294408"/>
    <w:rsid w:val="00297CAD"/>
    <w:rsid w:val="002A0575"/>
    <w:rsid w:val="002A0CF0"/>
    <w:rsid w:val="002A0FB1"/>
    <w:rsid w:val="002A2279"/>
    <w:rsid w:val="002A28C9"/>
    <w:rsid w:val="002A4CCD"/>
    <w:rsid w:val="002A5BA9"/>
    <w:rsid w:val="002A5FD6"/>
    <w:rsid w:val="002A6525"/>
    <w:rsid w:val="002B073F"/>
    <w:rsid w:val="002B14E4"/>
    <w:rsid w:val="002B1D6C"/>
    <w:rsid w:val="002B2332"/>
    <w:rsid w:val="002B2505"/>
    <w:rsid w:val="002B532C"/>
    <w:rsid w:val="002B5DFC"/>
    <w:rsid w:val="002B716C"/>
    <w:rsid w:val="002B799D"/>
    <w:rsid w:val="002C157B"/>
    <w:rsid w:val="002C1653"/>
    <w:rsid w:val="002C2509"/>
    <w:rsid w:val="002C39CF"/>
    <w:rsid w:val="002C4633"/>
    <w:rsid w:val="002C4BB0"/>
    <w:rsid w:val="002C633A"/>
    <w:rsid w:val="002C68F2"/>
    <w:rsid w:val="002C6F5F"/>
    <w:rsid w:val="002C73C1"/>
    <w:rsid w:val="002C7F79"/>
    <w:rsid w:val="002D2288"/>
    <w:rsid w:val="002D33C9"/>
    <w:rsid w:val="002D394E"/>
    <w:rsid w:val="002D52C5"/>
    <w:rsid w:val="002D56C7"/>
    <w:rsid w:val="002D5E49"/>
    <w:rsid w:val="002D6641"/>
    <w:rsid w:val="002D7D91"/>
    <w:rsid w:val="002E00C9"/>
    <w:rsid w:val="002E00F7"/>
    <w:rsid w:val="002E1D2D"/>
    <w:rsid w:val="002E279B"/>
    <w:rsid w:val="002E38DA"/>
    <w:rsid w:val="002E3B22"/>
    <w:rsid w:val="002E4139"/>
    <w:rsid w:val="002E524A"/>
    <w:rsid w:val="002E5817"/>
    <w:rsid w:val="002F046B"/>
    <w:rsid w:val="002F2057"/>
    <w:rsid w:val="002F21D6"/>
    <w:rsid w:val="002F2CCC"/>
    <w:rsid w:val="002F5241"/>
    <w:rsid w:val="002F5286"/>
    <w:rsid w:val="002F5472"/>
    <w:rsid w:val="002F5C58"/>
    <w:rsid w:val="002F7875"/>
    <w:rsid w:val="00300AEC"/>
    <w:rsid w:val="00302880"/>
    <w:rsid w:val="003031DB"/>
    <w:rsid w:val="00303D6E"/>
    <w:rsid w:val="0030408C"/>
    <w:rsid w:val="00305A31"/>
    <w:rsid w:val="00306550"/>
    <w:rsid w:val="00306B66"/>
    <w:rsid w:val="00306D54"/>
    <w:rsid w:val="00306F49"/>
    <w:rsid w:val="00307C32"/>
    <w:rsid w:val="0031149D"/>
    <w:rsid w:val="003139E4"/>
    <w:rsid w:val="0031431D"/>
    <w:rsid w:val="003157DF"/>
    <w:rsid w:val="00316587"/>
    <w:rsid w:val="00316859"/>
    <w:rsid w:val="0031745C"/>
    <w:rsid w:val="0032011B"/>
    <w:rsid w:val="00320D87"/>
    <w:rsid w:val="003210F3"/>
    <w:rsid w:val="00321248"/>
    <w:rsid w:val="00321E69"/>
    <w:rsid w:val="00322055"/>
    <w:rsid w:val="0032289F"/>
    <w:rsid w:val="00322A08"/>
    <w:rsid w:val="00323228"/>
    <w:rsid w:val="00326157"/>
    <w:rsid w:val="00331C0A"/>
    <w:rsid w:val="00331D47"/>
    <w:rsid w:val="00331E0D"/>
    <w:rsid w:val="00332968"/>
    <w:rsid w:val="00334C8E"/>
    <w:rsid w:val="0033653C"/>
    <w:rsid w:val="00336D68"/>
    <w:rsid w:val="00336E35"/>
    <w:rsid w:val="00337BC2"/>
    <w:rsid w:val="0034006B"/>
    <w:rsid w:val="00341E01"/>
    <w:rsid w:val="0034231F"/>
    <w:rsid w:val="00343134"/>
    <w:rsid w:val="003432D8"/>
    <w:rsid w:val="0034423A"/>
    <w:rsid w:val="00345C54"/>
    <w:rsid w:val="00345CED"/>
    <w:rsid w:val="00346544"/>
    <w:rsid w:val="0034671E"/>
    <w:rsid w:val="00346C93"/>
    <w:rsid w:val="003474AB"/>
    <w:rsid w:val="0034793A"/>
    <w:rsid w:val="00347B7F"/>
    <w:rsid w:val="00347DD5"/>
    <w:rsid w:val="00347F8A"/>
    <w:rsid w:val="00350CB7"/>
    <w:rsid w:val="00352D17"/>
    <w:rsid w:val="00352E23"/>
    <w:rsid w:val="00353082"/>
    <w:rsid w:val="0035319F"/>
    <w:rsid w:val="00353478"/>
    <w:rsid w:val="00353804"/>
    <w:rsid w:val="00353F1E"/>
    <w:rsid w:val="00355016"/>
    <w:rsid w:val="00355383"/>
    <w:rsid w:val="00355D4A"/>
    <w:rsid w:val="003564A5"/>
    <w:rsid w:val="003614E2"/>
    <w:rsid w:val="003618E1"/>
    <w:rsid w:val="00361CF2"/>
    <w:rsid w:val="0036342E"/>
    <w:rsid w:val="00363A7B"/>
    <w:rsid w:val="00363C6B"/>
    <w:rsid w:val="00363E06"/>
    <w:rsid w:val="00365255"/>
    <w:rsid w:val="003653B1"/>
    <w:rsid w:val="00366DB1"/>
    <w:rsid w:val="00370325"/>
    <w:rsid w:val="00370D8E"/>
    <w:rsid w:val="00371B27"/>
    <w:rsid w:val="00371EBA"/>
    <w:rsid w:val="00372057"/>
    <w:rsid w:val="00372C03"/>
    <w:rsid w:val="00373537"/>
    <w:rsid w:val="00374827"/>
    <w:rsid w:val="00374BD1"/>
    <w:rsid w:val="00374E28"/>
    <w:rsid w:val="00376183"/>
    <w:rsid w:val="00377E1C"/>
    <w:rsid w:val="0038149B"/>
    <w:rsid w:val="003817DB"/>
    <w:rsid w:val="00381D8B"/>
    <w:rsid w:val="003835B3"/>
    <w:rsid w:val="00383957"/>
    <w:rsid w:val="00383E13"/>
    <w:rsid w:val="003840DC"/>
    <w:rsid w:val="00384AA3"/>
    <w:rsid w:val="0038515A"/>
    <w:rsid w:val="003863BA"/>
    <w:rsid w:val="00386BF3"/>
    <w:rsid w:val="003874C1"/>
    <w:rsid w:val="00387C2D"/>
    <w:rsid w:val="00387DDC"/>
    <w:rsid w:val="0039018E"/>
    <w:rsid w:val="00390C27"/>
    <w:rsid w:val="0039145A"/>
    <w:rsid w:val="00392241"/>
    <w:rsid w:val="00392630"/>
    <w:rsid w:val="00392A13"/>
    <w:rsid w:val="00392EAC"/>
    <w:rsid w:val="003932C5"/>
    <w:rsid w:val="003937EA"/>
    <w:rsid w:val="0039380C"/>
    <w:rsid w:val="0039389D"/>
    <w:rsid w:val="00393F66"/>
    <w:rsid w:val="003944E3"/>
    <w:rsid w:val="00394903"/>
    <w:rsid w:val="003950AE"/>
    <w:rsid w:val="00395DFA"/>
    <w:rsid w:val="00395EAF"/>
    <w:rsid w:val="00396F41"/>
    <w:rsid w:val="00397403"/>
    <w:rsid w:val="00397493"/>
    <w:rsid w:val="00397945"/>
    <w:rsid w:val="00397D27"/>
    <w:rsid w:val="003A03D9"/>
    <w:rsid w:val="003A0DB0"/>
    <w:rsid w:val="003A1DC8"/>
    <w:rsid w:val="003A2567"/>
    <w:rsid w:val="003A2ED4"/>
    <w:rsid w:val="003A2FC6"/>
    <w:rsid w:val="003A3855"/>
    <w:rsid w:val="003A3EFF"/>
    <w:rsid w:val="003A430F"/>
    <w:rsid w:val="003A4660"/>
    <w:rsid w:val="003A5523"/>
    <w:rsid w:val="003A6EB8"/>
    <w:rsid w:val="003A74C7"/>
    <w:rsid w:val="003A7556"/>
    <w:rsid w:val="003A777A"/>
    <w:rsid w:val="003A7CD5"/>
    <w:rsid w:val="003B13DD"/>
    <w:rsid w:val="003B2873"/>
    <w:rsid w:val="003B320E"/>
    <w:rsid w:val="003B3305"/>
    <w:rsid w:val="003B37E1"/>
    <w:rsid w:val="003B38D2"/>
    <w:rsid w:val="003B4DC4"/>
    <w:rsid w:val="003B601D"/>
    <w:rsid w:val="003B70F3"/>
    <w:rsid w:val="003B72E9"/>
    <w:rsid w:val="003B7C17"/>
    <w:rsid w:val="003C12C5"/>
    <w:rsid w:val="003C1872"/>
    <w:rsid w:val="003C25A0"/>
    <w:rsid w:val="003C25E2"/>
    <w:rsid w:val="003C293B"/>
    <w:rsid w:val="003C5445"/>
    <w:rsid w:val="003C5977"/>
    <w:rsid w:val="003C5ECB"/>
    <w:rsid w:val="003C642A"/>
    <w:rsid w:val="003D1CFF"/>
    <w:rsid w:val="003D28BB"/>
    <w:rsid w:val="003D46B6"/>
    <w:rsid w:val="003D531E"/>
    <w:rsid w:val="003D5710"/>
    <w:rsid w:val="003D6927"/>
    <w:rsid w:val="003D73BA"/>
    <w:rsid w:val="003E0E25"/>
    <w:rsid w:val="003E1D9A"/>
    <w:rsid w:val="003E1F07"/>
    <w:rsid w:val="003E2352"/>
    <w:rsid w:val="003E2D4F"/>
    <w:rsid w:val="003E34CA"/>
    <w:rsid w:val="003E48D0"/>
    <w:rsid w:val="003E4DE6"/>
    <w:rsid w:val="003E4DF6"/>
    <w:rsid w:val="003E7617"/>
    <w:rsid w:val="003F0F21"/>
    <w:rsid w:val="003F168C"/>
    <w:rsid w:val="003F2286"/>
    <w:rsid w:val="003F246B"/>
    <w:rsid w:val="003F25A7"/>
    <w:rsid w:val="003F3DF9"/>
    <w:rsid w:val="003F3F26"/>
    <w:rsid w:val="003F447D"/>
    <w:rsid w:val="003F4B64"/>
    <w:rsid w:val="003F4F10"/>
    <w:rsid w:val="003F5F13"/>
    <w:rsid w:val="003F7AF7"/>
    <w:rsid w:val="003F7B2F"/>
    <w:rsid w:val="00400B4E"/>
    <w:rsid w:val="0040128B"/>
    <w:rsid w:val="00402556"/>
    <w:rsid w:val="00403187"/>
    <w:rsid w:val="0040328A"/>
    <w:rsid w:val="00403422"/>
    <w:rsid w:val="00403533"/>
    <w:rsid w:val="00403BE2"/>
    <w:rsid w:val="0040499E"/>
    <w:rsid w:val="00404FDC"/>
    <w:rsid w:val="00405285"/>
    <w:rsid w:val="0040656E"/>
    <w:rsid w:val="00406EF5"/>
    <w:rsid w:val="00407A5E"/>
    <w:rsid w:val="00407E69"/>
    <w:rsid w:val="004103FE"/>
    <w:rsid w:val="004108EA"/>
    <w:rsid w:val="00410B2F"/>
    <w:rsid w:val="00410F4A"/>
    <w:rsid w:val="0041163E"/>
    <w:rsid w:val="004132AB"/>
    <w:rsid w:val="0041348B"/>
    <w:rsid w:val="00413806"/>
    <w:rsid w:val="00414D61"/>
    <w:rsid w:val="004155B6"/>
    <w:rsid w:val="00415E2D"/>
    <w:rsid w:val="00420FE6"/>
    <w:rsid w:val="00424CD0"/>
    <w:rsid w:val="004270D9"/>
    <w:rsid w:val="0042728B"/>
    <w:rsid w:val="0042761E"/>
    <w:rsid w:val="00427E25"/>
    <w:rsid w:val="00430606"/>
    <w:rsid w:val="004307CC"/>
    <w:rsid w:val="00430C34"/>
    <w:rsid w:val="0043131A"/>
    <w:rsid w:val="004316D6"/>
    <w:rsid w:val="00431ACF"/>
    <w:rsid w:val="0043471C"/>
    <w:rsid w:val="00434840"/>
    <w:rsid w:val="00435D3D"/>
    <w:rsid w:val="004363B0"/>
    <w:rsid w:val="00436D06"/>
    <w:rsid w:val="004376BA"/>
    <w:rsid w:val="00437A2F"/>
    <w:rsid w:val="00437E22"/>
    <w:rsid w:val="004404AC"/>
    <w:rsid w:val="004404DA"/>
    <w:rsid w:val="004412C2"/>
    <w:rsid w:val="00441A5D"/>
    <w:rsid w:val="00441A68"/>
    <w:rsid w:val="00441FE8"/>
    <w:rsid w:val="00442D2B"/>
    <w:rsid w:val="0044333D"/>
    <w:rsid w:val="0044494B"/>
    <w:rsid w:val="00445137"/>
    <w:rsid w:val="00445C11"/>
    <w:rsid w:val="00445EFD"/>
    <w:rsid w:val="004478A2"/>
    <w:rsid w:val="00450973"/>
    <w:rsid w:val="00451010"/>
    <w:rsid w:val="00451BA0"/>
    <w:rsid w:val="0045204D"/>
    <w:rsid w:val="0045273B"/>
    <w:rsid w:val="00452A0E"/>
    <w:rsid w:val="00452A74"/>
    <w:rsid w:val="00454155"/>
    <w:rsid w:val="00454C56"/>
    <w:rsid w:val="00454EF3"/>
    <w:rsid w:val="0045538E"/>
    <w:rsid w:val="004578A0"/>
    <w:rsid w:val="00460AAC"/>
    <w:rsid w:val="0046112C"/>
    <w:rsid w:val="00462B6C"/>
    <w:rsid w:val="0046422F"/>
    <w:rsid w:val="0046623D"/>
    <w:rsid w:val="0046646E"/>
    <w:rsid w:val="004664AD"/>
    <w:rsid w:val="00466F38"/>
    <w:rsid w:val="00466F9F"/>
    <w:rsid w:val="00474E26"/>
    <w:rsid w:val="0047590D"/>
    <w:rsid w:val="0047608B"/>
    <w:rsid w:val="00476B00"/>
    <w:rsid w:val="00480010"/>
    <w:rsid w:val="00482270"/>
    <w:rsid w:val="00482896"/>
    <w:rsid w:val="004842CD"/>
    <w:rsid w:val="00484F74"/>
    <w:rsid w:val="00485173"/>
    <w:rsid w:val="004856BE"/>
    <w:rsid w:val="00485F28"/>
    <w:rsid w:val="004872B8"/>
    <w:rsid w:val="00487817"/>
    <w:rsid w:val="0049113F"/>
    <w:rsid w:val="00491BDA"/>
    <w:rsid w:val="00492926"/>
    <w:rsid w:val="004949C2"/>
    <w:rsid w:val="00494F86"/>
    <w:rsid w:val="004954A8"/>
    <w:rsid w:val="004964C8"/>
    <w:rsid w:val="00496794"/>
    <w:rsid w:val="00497E2E"/>
    <w:rsid w:val="00497ED9"/>
    <w:rsid w:val="004A02D8"/>
    <w:rsid w:val="004A0FBC"/>
    <w:rsid w:val="004A102F"/>
    <w:rsid w:val="004A1042"/>
    <w:rsid w:val="004A1088"/>
    <w:rsid w:val="004A126C"/>
    <w:rsid w:val="004A1FFF"/>
    <w:rsid w:val="004A38F6"/>
    <w:rsid w:val="004A41A6"/>
    <w:rsid w:val="004A4658"/>
    <w:rsid w:val="004A5AD9"/>
    <w:rsid w:val="004A5C6D"/>
    <w:rsid w:val="004A6675"/>
    <w:rsid w:val="004A6E18"/>
    <w:rsid w:val="004B0765"/>
    <w:rsid w:val="004B1374"/>
    <w:rsid w:val="004B1471"/>
    <w:rsid w:val="004B1CCF"/>
    <w:rsid w:val="004B22CC"/>
    <w:rsid w:val="004B22D8"/>
    <w:rsid w:val="004B2414"/>
    <w:rsid w:val="004B3E71"/>
    <w:rsid w:val="004B6413"/>
    <w:rsid w:val="004B6C83"/>
    <w:rsid w:val="004B7AAC"/>
    <w:rsid w:val="004C11D7"/>
    <w:rsid w:val="004C16AB"/>
    <w:rsid w:val="004C203E"/>
    <w:rsid w:val="004C284D"/>
    <w:rsid w:val="004C2C5B"/>
    <w:rsid w:val="004C350E"/>
    <w:rsid w:val="004C4051"/>
    <w:rsid w:val="004C6068"/>
    <w:rsid w:val="004C6510"/>
    <w:rsid w:val="004C6C12"/>
    <w:rsid w:val="004C718D"/>
    <w:rsid w:val="004C78F4"/>
    <w:rsid w:val="004D000A"/>
    <w:rsid w:val="004D0027"/>
    <w:rsid w:val="004D1F1F"/>
    <w:rsid w:val="004D2499"/>
    <w:rsid w:val="004D2D91"/>
    <w:rsid w:val="004D3266"/>
    <w:rsid w:val="004D3302"/>
    <w:rsid w:val="004D35BB"/>
    <w:rsid w:val="004D3DF9"/>
    <w:rsid w:val="004D4C2F"/>
    <w:rsid w:val="004D4E42"/>
    <w:rsid w:val="004D4EFB"/>
    <w:rsid w:val="004D5762"/>
    <w:rsid w:val="004D5D2F"/>
    <w:rsid w:val="004D72FD"/>
    <w:rsid w:val="004D7ABE"/>
    <w:rsid w:val="004E2BD6"/>
    <w:rsid w:val="004E49B5"/>
    <w:rsid w:val="004F0BEA"/>
    <w:rsid w:val="004F0C4F"/>
    <w:rsid w:val="004F3550"/>
    <w:rsid w:val="004F4ABF"/>
    <w:rsid w:val="004F5117"/>
    <w:rsid w:val="004F5E77"/>
    <w:rsid w:val="004F645B"/>
    <w:rsid w:val="004F6A64"/>
    <w:rsid w:val="005002BB"/>
    <w:rsid w:val="00500595"/>
    <w:rsid w:val="00500C7B"/>
    <w:rsid w:val="00500FF1"/>
    <w:rsid w:val="005011EA"/>
    <w:rsid w:val="00501619"/>
    <w:rsid w:val="0050218B"/>
    <w:rsid w:val="00502829"/>
    <w:rsid w:val="0050307F"/>
    <w:rsid w:val="00505201"/>
    <w:rsid w:val="005060D6"/>
    <w:rsid w:val="0050717B"/>
    <w:rsid w:val="0050761D"/>
    <w:rsid w:val="0050763D"/>
    <w:rsid w:val="00507F3C"/>
    <w:rsid w:val="005102A8"/>
    <w:rsid w:val="00511436"/>
    <w:rsid w:val="00511E1A"/>
    <w:rsid w:val="0051242C"/>
    <w:rsid w:val="00517D1F"/>
    <w:rsid w:val="00517F07"/>
    <w:rsid w:val="0052045C"/>
    <w:rsid w:val="00520835"/>
    <w:rsid w:val="00520CD9"/>
    <w:rsid w:val="005216B4"/>
    <w:rsid w:val="0052218B"/>
    <w:rsid w:val="0052268B"/>
    <w:rsid w:val="0052290E"/>
    <w:rsid w:val="00522A09"/>
    <w:rsid w:val="0052305A"/>
    <w:rsid w:val="00523D46"/>
    <w:rsid w:val="005245AF"/>
    <w:rsid w:val="00526508"/>
    <w:rsid w:val="0052654B"/>
    <w:rsid w:val="00526AFD"/>
    <w:rsid w:val="005314DF"/>
    <w:rsid w:val="005314F3"/>
    <w:rsid w:val="005317A6"/>
    <w:rsid w:val="0053238F"/>
    <w:rsid w:val="0053271F"/>
    <w:rsid w:val="005329EC"/>
    <w:rsid w:val="005339D2"/>
    <w:rsid w:val="00534937"/>
    <w:rsid w:val="00535701"/>
    <w:rsid w:val="005357C9"/>
    <w:rsid w:val="00535D7E"/>
    <w:rsid w:val="00536428"/>
    <w:rsid w:val="00537B27"/>
    <w:rsid w:val="00537B44"/>
    <w:rsid w:val="00537E4A"/>
    <w:rsid w:val="0054095C"/>
    <w:rsid w:val="005423CF"/>
    <w:rsid w:val="00544087"/>
    <w:rsid w:val="00547BE8"/>
    <w:rsid w:val="00547C6F"/>
    <w:rsid w:val="0055048F"/>
    <w:rsid w:val="00551D24"/>
    <w:rsid w:val="00551DD6"/>
    <w:rsid w:val="005520DA"/>
    <w:rsid w:val="00553156"/>
    <w:rsid w:val="00553279"/>
    <w:rsid w:val="00555A23"/>
    <w:rsid w:val="00555F87"/>
    <w:rsid w:val="005562F4"/>
    <w:rsid w:val="00556387"/>
    <w:rsid w:val="00556EBB"/>
    <w:rsid w:val="00557AFB"/>
    <w:rsid w:val="00557D4F"/>
    <w:rsid w:val="00557ECC"/>
    <w:rsid w:val="00560516"/>
    <w:rsid w:val="00560AE3"/>
    <w:rsid w:val="00561ED6"/>
    <w:rsid w:val="00562625"/>
    <w:rsid w:val="005629A0"/>
    <w:rsid w:val="00563EC6"/>
    <w:rsid w:val="0056409C"/>
    <w:rsid w:val="005643FB"/>
    <w:rsid w:val="00567207"/>
    <w:rsid w:val="00571242"/>
    <w:rsid w:val="00571752"/>
    <w:rsid w:val="00572080"/>
    <w:rsid w:val="00572864"/>
    <w:rsid w:val="00572F7F"/>
    <w:rsid w:val="00573C58"/>
    <w:rsid w:val="00574BB8"/>
    <w:rsid w:val="005753B0"/>
    <w:rsid w:val="005767CC"/>
    <w:rsid w:val="00576903"/>
    <w:rsid w:val="00580E19"/>
    <w:rsid w:val="00580FE1"/>
    <w:rsid w:val="005833DF"/>
    <w:rsid w:val="00583931"/>
    <w:rsid w:val="00584AED"/>
    <w:rsid w:val="00584B14"/>
    <w:rsid w:val="00585439"/>
    <w:rsid w:val="00591D2B"/>
    <w:rsid w:val="00591E5C"/>
    <w:rsid w:val="00591F16"/>
    <w:rsid w:val="005935FF"/>
    <w:rsid w:val="00595668"/>
    <w:rsid w:val="00595960"/>
    <w:rsid w:val="00596ACF"/>
    <w:rsid w:val="00597F4A"/>
    <w:rsid w:val="00597FFE"/>
    <w:rsid w:val="005A08C8"/>
    <w:rsid w:val="005A0DA6"/>
    <w:rsid w:val="005A3A42"/>
    <w:rsid w:val="005A3D77"/>
    <w:rsid w:val="005A4551"/>
    <w:rsid w:val="005A48BA"/>
    <w:rsid w:val="005A496E"/>
    <w:rsid w:val="005A4F85"/>
    <w:rsid w:val="005A63FF"/>
    <w:rsid w:val="005A6D69"/>
    <w:rsid w:val="005A704B"/>
    <w:rsid w:val="005A7B02"/>
    <w:rsid w:val="005B074E"/>
    <w:rsid w:val="005B2657"/>
    <w:rsid w:val="005B379F"/>
    <w:rsid w:val="005B3D5E"/>
    <w:rsid w:val="005B4761"/>
    <w:rsid w:val="005B4A59"/>
    <w:rsid w:val="005B51B9"/>
    <w:rsid w:val="005B5499"/>
    <w:rsid w:val="005B55EF"/>
    <w:rsid w:val="005B6A68"/>
    <w:rsid w:val="005C1FDF"/>
    <w:rsid w:val="005C202C"/>
    <w:rsid w:val="005C2543"/>
    <w:rsid w:val="005C33C3"/>
    <w:rsid w:val="005C4486"/>
    <w:rsid w:val="005C4F00"/>
    <w:rsid w:val="005C561D"/>
    <w:rsid w:val="005C6123"/>
    <w:rsid w:val="005C6656"/>
    <w:rsid w:val="005C6FF2"/>
    <w:rsid w:val="005C7C45"/>
    <w:rsid w:val="005D06CC"/>
    <w:rsid w:val="005D1133"/>
    <w:rsid w:val="005D127B"/>
    <w:rsid w:val="005D16EA"/>
    <w:rsid w:val="005D1889"/>
    <w:rsid w:val="005D1B76"/>
    <w:rsid w:val="005D2B00"/>
    <w:rsid w:val="005D30F7"/>
    <w:rsid w:val="005D31AB"/>
    <w:rsid w:val="005D52CE"/>
    <w:rsid w:val="005D75CC"/>
    <w:rsid w:val="005D7E03"/>
    <w:rsid w:val="005E01E9"/>
    <w:rsid w:val="005E0E42"/>
    <w:rsid w:val="005E0E55"/>
    <w:rsid w:val="005E57A6"/>
    <w:rsid w:val="005E6F7D"/>
    <w:rsid w:val="005E71D8"/>
    <w:rsid w:val="005F0E58"/>
    <w:rsid w:val="005F1149"/>
    <w:rsid w:val="005F1600"/>
    <w:rsid w:val="005F17D8"/>
    <w:rsid w:val="005F1BEE"/>
    <w:rsid w:val="005F1CAC"/>
    <w:rsid w:val="005F2529"/>
    <w:rsid w:val="005F47EB"/>
    <w:rsid w:val="005F5CAB"/>
    <w:rsid w:val="005F6F22"/>
    <w:rsid w:val="005F7319"/>
    <w:rsid w:val="005F7D79"/>
    <w:rsid w:val="00600899"/>
    <w:rsid w:val="006010B8"/>
    <w:rsid w:val="00601323"/>
    <w:rsid w:val="00601345"/>
    <w:rsid w:val="006018A8"/>
    <w:rsid w:val="006021B3"/>
    <w:rsid w:val="006047DA"/>
    <w:rsid w:val="00605830"/>
    <w:rsid w:val="00605E8D"/>
    <w:rsid w:val="006067CC"/>
    <w:rsid w:val="00606AEA"/>
    <w:rsid w:val="00606B6B"/>
    <w:rsid w:val="00607A6B"/>
    <w:rsid w:val="006101C2"/>
    <w:rsid w:val="006106FA"/>
    <w:rsid w:val="00611674"/>
    <w:rsid w:val="00611DE2"/>
    <w:rsid w:val="00612274"/>
    <w:rsid w:val="006122BE"/>
    <w:rsid w:val="00612954"/>
    <w:rsid w:val="00613DEA"/>
    <w:rsid w:val="0061472E"/>
    <w:rsid w:val="00615160"/>
    <w:rsid w:val="006156B6"/>
    <w:rsid w:val="00616E77"/>
    <w:rsid w:val="006171B8"/>
    <w:rsid w:val="00617474"/>
    <w:rsid w:val="006200AA"/>
    <w:rsid w:val="00621C3B"/>
    <w:rsid w:val="00624104"/>
    <w:rsid w:val="00624613"/>
    <w:rsid w:val="00624B95"/>
    <w:rsid w:val="00626208"/>
    <w:rsid w:val="00626B64"/>
    <w:rsid w:val="006272EB"/>
    <w:rsid w:val="006308BC"/>
    <w:rsid w:val="00632EDE"/>
    <w:rsid w:val="00634D88"/>
    <w:rsid w:val="0063554E"/>
    <w:rsid w:val="0064250A"/>
    <w:rsid w:val="0064335B"/>
    <w:rsid w:val="006440E7"/>
    <w:rsid w:val="00644C43"/>
    <w:rsid w:val="006450B8"/>
    <w:rsid w:val="00645519"/>
    <w:rsid w:val="00645613"/>
    <w:rsid w:val="006462CD"/>
    <w:rsid w:val="006472BC"/>
    <w:rsid w:val="00650E1B"/>
    <w:rsid w:val="0065132B"/>
    <w:rsid w:val="006536E7"/>
    <w:rsid w:val="006546F2"/>
    <w:rsid w:val="00654C1B"/>
    <w:rsid w:val="00655841"/>
    <w:rsid w:val="00656A45"/>
    <w:rsid w:val="006604D8"/>
    <w:rsid w:val="0066139C"/>
    <w:rsid w:val="006615FE"/>
    <w:rsid w:val="00661ED5"/>
    <w:rsid w:val="006624BB"/>
    <w:rsid w:val="00662983"/>
    <w:rsid w:val="00662BF2"/>
    <w:rsid w:val="00663035"/>
    <w:rsid w:val="006630B9"/>
    <w:rsid w:val="006633BF"/>
    <w:rsid w:val="0066360C"/>
    <w:rsid w:val="00663A0F"/>
    <w:rsid w:val="00663E0D"/>
    <w:rsid w:val="006658E3"/>
    <w:rsid w:val="00665E49"/>
    <w:rsid w:val="006702B0"/>
    <w:rsid w:val="006710F9"/>
    <w:rsid w:val="006726EB"/>
    <w:rsid w:val="00672A2C"/>
    <w:rsid w:val="006735FD"/>
    <w:rsid w:val="00673BA5"/>
    <w:rsid w:val="0067453E"/>
    <w:rsid w:val="006747FC"/>
    <w:rsid w:val="00674946"/>
    <w:rsid w:val="00675070"/>
    <w:rsid w:val="00675D01"/>
    <w:rsid w:val="0067616F"/>
    <w:rsid w:val="006764A8"/>
    <w:rsid w:val="006778A4"/>
    <w:rsid w:val="00680602"/>
    <w:rsid w:val="00682CD8"/>
    <w:rsid w:val="00683A8A"/>
    <w:rsid w:val="00683F41"/>
    <w:rsid w:val="00685B22"/>
    <w:rsid w:val="0068668C"/>
    <w:rsid w:val="006918D1"/>
    <w:rsid w:val="00691FA3"/>
    <w:rsid w:val="0069259F"/>
    <w:rsid w:val="00694E5B"/>
    <w:rsid w:val="006953DF"/>
    <w:rsid w:val="006959B0"/>
    <w:rsid w:val="0069610D"/>
    <w:rsid w:val="0069633E"/>
    <w:rsid w:val="00697750"/>
    <w:rsid w:val="006A019F"/>
    <w:rsid w:val="006A0893"/>
    <w:rsid w:val="006A0B05"/>
    <w:rsid w:val="006A3581"/>
    <w:rsid w:val="006A6F87"/>
    <w:rsid w:val="006B0372"/>
    <w:rsid w:val="006B0D26"/>
    <w:rsid w:val="006B1A23"/>
    <w:rsid w:val="006B24C4"/>
    <w:rsid w:val="006B260A"/>
    <w:rsid w:val="006B38AA"/>
    <w:rsid w:val="006B572F"/>
    <w:rsid w:val="006B578D"/>
    <w:rsid w:val="006B6150"/>
    <w:rsid w:val="006B62E1"/>
    <w:rsid w:val="006B6A88"/>
    <w:rsid w:val="006B6D51"/>
    <w:rsid w:val="006B71B7"/>
    <w:rsid w:val="006B7998"/>
    <w:rsid w:val="006C10FC"/>
    <w:rsid w:val="006C25F4"/>
    <w:rsid w:val="006C2726"/>
    <w:rsid w:val="006C343B"/>
    <w:rsid w:val="006C41F8"/>
    <w:rsid w:val="006C4601"/>
    <w:rsid w:val="006C4C90"/>
    <w:rsid w:val="006C4C96"/>
    <w:rsid w:val="006C6B77"/>
    <w:rsid w:val="006C7180"/>
    <w:rsid w:val="006D0528"/>
    <w:rsid w:val="006D2032"/>
    <w:rsid w:val="006D2A2E"/>
    <w:rsid w:val="006D348A"/>
    <w:rsid w:val="006D425D"/>
    <w:rsid w:val="006D4B23"/>
    <w:rsid w:val="006D5ACC"/>
    <w:rsid w:val="006D5D1B"/>
    <w:rsid w:val="006D612C"/>
    <w:rsid w:val="006D6570"/>
    <w:rsid w:val="006D6745"/>
    <w:rsid w:val="006D68A1"/>
    <w:rsid w:val="006E0867"/>
    <w:rsid w:val="006E08B8"/>
    <w:rsid w:val="006E14BF"/>
    <w:rsid w:val="006E1D6D"/>
    <w:rsid w:val="006E250B"/>
    <w:rsid w:val="006E2E62"/>
    <w:rsid w:val="006E3886"/>
    <w:rsid w:val="006E3C2F"/>
    <w:rsid w:val="006E4570"/>
    <w:rsid w:val="006E5A03"/>
    <w:rsid w:val="006E67A2"/>
    <w:rsid w:val="006E6811"/>
    <w:rsid w:val="006E6F2C"/>
    <w:rsid w:val="006F0B54"/>
    <w:rsid w:val="006F118A"/>
    <w:rsid w:val="006F1BC0"/>
    <w:rsid w:val="006F2222"/>
    <w:rsid w:val="006F2B37"/>
    <w:rsid w:val="006F3C04"/>
    <w:rsid w:val="006F40D2"/>
    <w:rsid w:val="006F67DD"/>
    <w:rsid w:val="006F7361"/>
    <w:rsid w:val="006F7ED5"/>
    <w:rsid w:val="00701457"/>
    <w:rsid w:val="00701567"/>
    <w:rsid w:val="0070212A"/>
    <w:rsid w:val="0070254A"/>
    <w:rsid w:val="007026B4"/>
    <w:rsid w:val="007029E6"/>
    <w:rsid w:val="00703208"/>
    <w:rsid w:val="00703579"/>
    <w:rsid w:val="00703583"/>
    <w:rsid w:val="00703D3F"/>
    <w:rsid w:val="007043DD"/>
    <w:rsid w:val="00704877"/>
    <w:rsid w:val="007056A2"/>
    <w:rsid w:val="0070575C"/>
    <w:rsid w:val="00705B94"/>
    <w:rsid w:val="0070617E"/>
    <w:rsid w:val="00706869"/>
    <w:rsid w:val="00706C44"/>
    <w:rsid w:val="00707FB5"/>
    <w:rsid w:val="007119E8"/>
    <w:rsid w:val="00712536"/>
    <w:rsid w:val="00712C28"/>
    <w:rsid w:val="00714272"/>
    <w:rsid w:val="007170EF"/>
    <w:rsid w:val="00717B85"/>
    <w:rsid w:val="007211DF"/>
    <w:rsid w:val="00721384"/>
    <w:rsid w:val="00722178"/>
    <w:rsid w:val="00722675"/>
    <w:rsid w:val="00722839"/>
    <w:rsid w:val="00723055"/>
    <w:rsid w:val="0072416A"/>
    <w:rsid w:val="007255CF"/>
    <w:rsid w:val="00725957"/>
    <w:rsid w:val="00726456"/>
    <w:rsid w:val="007264CB"/>
    <w:rsid w:val="0072663B"/>
    <w:rsid w:val="007304FD"/>
    <w:rsid w:val="00730CC0"/>
    <w:rsid w:val="007318A4"/>
    <w:rsid w:val="00731C62"/>
    <w:rsid w:val="007340B4"/>
    <w:rsid w:val="00734676"/>
    <w:rsid w:val="00736049"/>
    <w:rsid w:val="0074045E"/>
    <w:rsid w:val="00740AB4"/>
    <w:rsid w:val="00740F6F"/>
    <w:rsid w:val="00743A78"/>
    <w:rsid w:val="00743B8B"/>
    <w:rsid w:val="0074449A"/>
    <w:rsid w:val="00745A71"/>
    <w:rsid w:val="00745FFF"/>
    <w:rsid w:val="007462A0"/>
    <w:rsid w:val="00750B75"/>
    <w:rsid w:val="00751A6F"/>
    <w:rsid w:val="0075207E"/>
    <w:rsid w:val="00752504"/>
    <w:rsid w:val="00752A4E"/>
    <w:rsid w:val="00753D54"/>
    <w:rsid w:val="00753F53"/>
    <w:rsid w:val="007562AD"/>
    <w:rsid w:val="00756A05"/>
    <w:rsid w:val="007573F2"/>
    <w:rsid w:val="00760FD7"/>
    <w:rsid w:val="0076135F"/>
    <w:rsid w:val="007632F4"/>
    <w:rsid w:val="00763BF2"/>
    <w:rsid w:val="007640FC"/>
    <w:rsid w:val="0076424F"/>
    <w:rsid w:val="0076431B"/>
    <w:rsid w:val="00764919"/>
    <w:rsid w:val="00764966"/>
    <w:rsid w:val="00764AE3"/>
    <w:rsid w:val="00764D95"/>
    <w:rsid w:val="007652EC"/>
    <w:rsid w:val="00765983"/>
    <w:rsid w:val="00765AD7"/>
    <w:rsid w:val="0076609A"/>
    <w:rsid w:val="00766CE0"/>
    <w:rsid w:val="00767631"/>
    <w:rsid w:val="007709B3"/>
    <w:rsid w:val="0077185B"/>
    <w:rsid w:val="0077237C"/>
    <w:rsid w:val="0077304E"/>
    <w:rsid w:val="007767A3"/>
    <w:rsid w:val="00776E0B"/>
    <w:rsid w:val="00777C24"/>
    <w:rsid w:val="00780760"/>
    <w:rsid w:val="007814DC"/>
    <w:rsid w:val="007825D0"/>
    <w:rsid w:val="0078273C"/>
    <w:rsid w:val="00783511"/>
    <w:rsid w:val="0078351D"/>
    <w:rsid w:val="007838B3"/>
    <w:rsid w:val="00784896"/>
    <w:rsid w:val="00785208"/>
    <w:rsid w:val="00785A73"/>
    <w:rsid w:val="007866E0"/>
    <w:rsid w:val="00786F3D"/>
    <w:rsid w:val="0079016E"/>
    <w:rsid w:val="00790260"/>
    <w:rsid w:val="007902BA"/>
    <w:rsid w:val="00790947"/>
    <w:rsid w:val="00790E98"/>
    <w:rsid w:val="00791481"/>
    <w:rsid w:val="0079176B"/>
    <w:rsid w:val="0079276E"/>
    <w:rsid w:val="00792977"/>
    <w:rsid w:val="00793B18"/>
    <w:rsid w:val="0079600A"/>
    <w:rsid w:val="007963D9"/>
    <w:rsid w:val="007A1AFC"/>
    <w:rsid w:val="007A3C57"/>
    <w:rsid w:val="007A3CBD"/>
    <w:rsid w:val="007A48FD"/>
    <w:rsid w:val="007A4D23"/>
    <w:rsid w:val="007A5AD6"/>
    <w:rsid w:val="007B05B5"/>
    <w:rsid w:val="007B14F7"/>
    <w:rsid w:val="007B1888"/>
    <w:rsid w:val="007B18DE"/>
    <w:rsid w:val="007B2256"/>
    <w:rsid w:val="007B274D"/>
    <w:rsid w:val="007B3113"/>
    <w:rsid w:val="007B4FC7"/>
    <w:rsid w:val="007B5201"/>
    <w:rsid w:val="007B5B3F"/>
    <w:rsid w:val="007B6787"/>
    <w:rsid w:val="007B76B4"/>
    <w:rsid w:val="007B7848"/>
    <w:rsid w:val="007C00F4"/>
    <w:rsid w:val="007C1246"/>
    <w:rsid w:val="007C2929"/>
    <w:rsid w:val="007C36B7"/>
    <w:rsid w:val="007C3F70"/>
    <w:rsid w:val="007C5D74"/>
    <w:rsid w:val="007C63F4"/>
    <w:rsid w:val="007C7463"/>
    <w:rsid w:val="007C74A6"/>
    <w:rsid w:val="007C7969"/>
    <w:rsid w:val="007D027E"/>
    <w:rsid w:val="007D0D5D"/>
    <w:rsid w:val="007D10F3"/>
    <w:rsid w:val="007D2321"/>
    <w:rsid w:val="007D2848"/>
    <w:rsid w:val="007D33CC"/>
    <w:rsid w:val="007D3808"/>
    <w:rsid w:val="007D397A"/>
    <w:rsid w:val="007D3E9B"/>
    <w:rsid w:val="007D45DE"/>
    <w:rsid w:val="007D46DB"/>
    <w:rsid w:val="007D6071"/>
    <w:rsid w:val="007D6BBD"/>
    <w:rsid w:val="007E2C56"/>
    <w:rsid w:val="007E3145"/>
    <w:rsid w:val="007E5657"/>
    <w:rsid w:val="007E59B2"/>
    <w:rsid w:val="007E721C"/>
    <w:rsid w:val="007E7DF6"/>
    <w:rsid w:val="007F1DD8"/>
    <w:rsid w:val="007F2190"/>
    <w:rsid w:val="007F4AFB"/>
    <w:rsid w:val="007F4D25"/>
    <w:rsid w:val="007F5AC4"/>
    <w:rsid w:val="007F65BC"/>
    <w:rsid w:val="007F6ACE"/>
    <w:rsid w:val="00801852"/>
    <w:rsid w:val="00801EFF"/>
    <w:rsid w:val="00803CCC"/>
    <w:rsid w:val="00804AAE"/>
    <w:rsid w:val="00804AD1"/>
    <w:rsid w:val="00806262"/>
    <w:rsid w:val="008063AE"/>
    <w:rsid w:val="0080679C"/>
    <w:rsid w:val="00806C26"/>
    <w:rsid w:val="00806C8C"/>
    <w:rsid w:val="008077EE"/>
    <w:rsid w:val="0081048F"/>
    <w:rsid w:val="00810C67"/>
    <w:rsid w:val="00810D68"/>
    <w:rsid w:val="00812269"/>
    <w:rsid w:val="00813C4E"/>
    <w:rsid w:val="00815338"/>
    <w:rsid w:val="00816ADB"/>
    <w:rsid w:val="00816D96"/>
    <w:rsid w:val="008177C1"/>
    <w:rsid w:val="008200BF"/>
    <w:rsid w:val="0082021B"/>
    <w:rsid w:val="008213FB"/>
    <w:rsid w:val="008218A1"/>
    <w:rsid w:val="0082331E"/>
    <w:rsid w:val="008235C9"/>
    <w:rsid w:val="0082450B"/>
    <w:rsid w:val="00826FBB"/>
    <w:rsid w:val="008272A7"/>
    <w:rsid w:val="00830A92"/>
    <w:rsid w:val="00830A95"/>
    <w:rsid w:val="00830EF4"/>
    <w:rsid w:val="00832E87"/>
    <w:rsid w:val="00832F5E"/>
    <w:rsid w:val="008346E6"/>
    <w:rsid w:val="00834B2B"/>
    <w:rsid w:val="008352CB"/>
    <w:rsid w:val="0083571B"/>
    <w:rsid w:val="008362C4"/>
    <w:rsid w:val="00836358"/>
    <w:rsid w:val="00837DE0"/>
    <w:rsid w:val="00840970"/>
    <w:rsid w:val="00840CCA"/>
    <w:rsid w:val="00841841"/>
    <w:rsid w:val="00841C82"/>
    <w:rsid w:val="00841E90"/>
    <w:rsid w:val="00842B2C"/>
    <w:rsid w:val="00843165"/>
    <w:rsid w:val="0084389A"/>
    <w:rsid w:val="0084453B"/>
    <w:rsid w:val="0084480B"/>
    <w:rsid w:val="00844A49"/>
    <w:rsid w:val="00844ACF"/>
    <w:rsid w:val="008450E0"/>
    <w:rsid w:val="00845BFC"/>
    <w:rsid w:val="00846269"/>
    <w:rsid w:val="00846475"/>
    <w:rsid w:val="008506F1"/>
    <w:rsid w:val="0085220A"/>
    <w:rsid w:val="00854785"/>
    <w:rsid w:val="00854D80"/>
    <w:rsid w:val="00855688"/>
    <w:rsid w:val="00855A7B"/>
    <w:rsid w:val="00856FBF"/>
    <w:rsid w:val="0085706C"/>
    <w:rsid w:val="0085741A"/>
    <w:rsid w:val="008579C1"/>
    <w:rsid w:val="00860354"/>
    <w:rsid w:val="00863D3E"/>
    <w:rsid w:val="008648B6"/>
    <w:rsid w:val="00865172"/>
    <w:rsid w:val="00865A2F"/>
    <w:rsid w:val="00865BEB"/>
    <w:rsid w:val="00867CC9"/>
    <w:rsid w:val="00867F58"/>
    <w:rsid w:val="00870DEE"/>
    <w:rsid w:val="008714CC"/>
    <w:rsid w:val="008728F6"/>
    <w:rsid w:val="008730B0"/>
    <w:rsid w:val="00873714"/>
    <w:rsid w:val="0087420F"/>
    <w:rsid w:val="00874BEB"/>
    <w:rsid w:val="0087690D"/>
    <w:rsid w:val="00877619"/>
    <w:rsid w:val="00877990"/>
    <w:rsid w:val="00880753"/>
    <w:rsid w:val="0088081E"/>
    <w:rsid w:val="00880CB9"/>
    <w:rsid w:val="0088133D"/>
    <w:rsid w:val="0088145E"/>
    <w:rsid w:val="0088265A"/>
    <w:rsid w:val="00882A46"/>
    <w:rsid w:val="00882FF4"/>
    <w:rsid w:val="00883C5D"/>
    <w:rsid w:val="00883DED"/>
    <w:rsid w:val="00884169"/>
    <w:rsid w:val="00885601"/>
    <w:rsid w:val="0088594E"/>
    <w:rsid w:val="008903AE"/>
    <w:rsid w:val="008904D4"/>
    <w:rsid w:val="008914B0"/>
    <w:rsid w:val="00891EE6"/>
    <w:rsid w:val="008926CB"/>
    <w:rsid w:val="00892F68"/>
    <w:rsid w:val="0089316B"/>
    <w:rsid w:val="00893FBE"/>
    <w:rsid w:val="00894897"/>
    <w:rsid w:val="0089496F"/>
    <w:rsid w:val="008953FD"/>
    <w:rsid w:val="008962FD"/>
    <w:rsid w:val="008967AC"/>
    <w:rsid w:val="00896865"/>
    <w:rsid w:val="00896B11"/>
    <w:rsid w:val="00897DAF"/>
    <w:rsid w:val="008A03AB"/>
    <w:rsid w:val="008A1FB4"/>
    <w:rsid w:val="008A251D"/>
    <w:rsid w:val="008A25D5"/>
    <w:rsid w:val="008A27D5"/>
    <w:rsid w:val="008A4AB0"/>
    <w:rsid w:val="008A4C39"/>
    <w:rsid w:val="008A5062"/>
    <w:rsid w:val="008A5227"/>
    <w:rsid w:val="008A56D3"/>
    <w:rsid w:val="008A5797"/>
    <w:rsid w:val="008A5F5B"/>
    <w:rsid w:val="008A7523"/>
    <w:rsid w:val="008B0935"/>
    <w:rsid w:val="008B1528"/>
    <w:rsid w:val="008B1E0E"/>
    <w:rsid w:val="008B22BD"/>
    <w:rsid w:val="008B2907"/>
    <w:rsid w:val="008B30DC"/>
    <w:rsid w:val="008B4269"/>
    <w:rsid w:val="008B6153"/>
    <w:rsid w:val="008B630A"/>
    <w:rsid w:val="008B78D9"/>
    <w:rsid w:val="008B7B6C"/>
    <w:rsid w:val="008C03ED"/>
    <w:rsid w:val="008C062A"/>
    <w:rsid w:val="008C1664"/>
    <w:rsid w:val="008C4C31"/>
    <w:rsid w:val="008C51DF"/>
    <w:rsid w:val="008C54E3"/>
    <w:rsid w:val="008C6EE1"/>
    <w:rsid w:val="008D04BB"/>
    <w:rsid w:val="008D187E"/>
    <w:rsid w:val="008D253B"/>
    <w:rsid w:val="008D41E0"/>
    <w:rsid w:val="008D42BF"/>
    <w:rsid w:val="008D4654"/>
    <w:rsid w:val="008D497B"/>
    <w:rsid w:val="008D4D4A"/>
    <w:rsid w:val="008D560A"/>
    <w:rsid w:val="008D5D0F"/>
    <w:rsid w:val="008D733B"/>
    <w:rsid w:val="008E0B79"/>
    <w:rsid w:val="008E0EC6"/>
    <w:rsid w:val="008E11F7"/>
    <w:rsid w:val="008E1FD0"/>
    <w:rsid w:val="008E2BE6"/>
    <w:rsid w:val="008E2CFE"/>
    <w:rsid w:val="008E31D9"/>
    <w:rsid w:val="008E37C0"/>
    <w:rsid w:val="008E37D0"/>
    <w:rsid w:val="008E4A2E"/>
    <w:rsid w:val="008E5340"/>
    <w:rsid w:val="008E77BE"/>
    <w:rsid w:val="008F0241"/>
    <w:rsid w:val="008F102D"/>
    <w:rsid w:val="008F1655"/>
    <w:rsid w:val="008F1EE7"/>
    <w:rsid w:val="008F296B"/>
    <w:rsid w:val="008F3072"/>
    <w:rsid w:val="008F40F0"/>
    <w:rsid w:val="008F410A"/>
    <w:rsid w:val="008F47FA"/>
    <w:rsid w:val="008F4A9F"/>
    <w:rsid w:val="008F57B8"/>
    <w:rsid w:val="008F7702"/>
    <w:rsid w:val="00900905"/>
    <w:rsid w:val="009010CF"/>
    <w:rsid w:val="00901949"/>
    <w:rsid w:val="00902EB9"/>
    <w:rsid w:val="0090377A"/>
    <w:rsid w:val="00903931"/>
    <w:rsid w:val="009044D8"/>
    <w:rsid w:val="00905808"/>
    <w:rsid w:val="00905B8D"/>
    <w:rsid w:val="009063C0"/>
    <w:rsid w:val="00907D90"/>
    <w:rsid w:val="00910CB4"/>
    <w:rsid w:val="00911001"/>
    <w:rsid w:val="00911437"/>
    <w:rsid w:val="009118EF"/>
    <w:rsid w:val="00911F7F"/>
    <w:rsid w:val="00912B29"/>
    <w:rsid w:val="00912CF9"/>
    <w:rsid w:val="00913BDF"/>
    <w:rsid w:val="00914338"/>
    <w:rsid w:val="00914685"/>
    <w:rsid w:val="00914ADF"/>
    <w:rsid w:val="00915183"/>
    <w:rsid w:val="00915239"/>
    <w:rsid w:val="00915D31"/>
    <w:rsid w:val="00915F9C"/>
    <w:rsid w:val="00916123"/>
    <w:rsid w:val="00916F86"/>
    <w:rsid w:val="009172E5"/>
    <w:rsid w:val="00921271"/>
    <w:rsid w:val="009218D0"/>
    <w:rsid w:val="00924F00"/>
    <w:rsid w:val="0092536A"/>
    <w:rsid w:val="00925D30"/>
    <w:rsid w:val="00925DEF"/>
    <w:rsid w:val="00926E75"/>
    <w:rsid w:val="00927AE3"/>
    <w:rsid w:val="00931672"/>
    <w:rsid w:val="00931F39"/>
    <w:rsid w:val="009342DE"/>
    <w:rsid w:val="00934BE8"/>
    <w:rsid w:val="00935249"/>
    <w:rsid w:val="00936139"/>
    <w:rsid w:val="00936EBE"/>
    <w:rsid w:val="00937519"/>
    <w:rsid w:val="0093768F"/>
    <w:rsid w:val="00940B7B"/>
    <w:rsid w:val="00941467"/>
    <w:rsid w:val="0094419F"/>
    <w:rsid w:val="009443C2"/>
    <w:rsid w:val="009447EF"/>
    <w:rsid w:val="00944A5B"/>
    <w:rsid w:val="0094504C"/>
    <w:rsid w:val="00947324"/>
    <w:rsid w:val="0095029E"/>
    <w:rsid w:val="0095078B"/>
    <w:rsid w:val="00950F43"/>
    <w:rsid w:val="00951FDB"/>
    <w:rsid w:val="00952303"/>
    <w:rsid w:val="0095248F"/>
    <w:rsid w:val="0095280D"/>
    <w:rsid w:val="0095355B"/>
    <w:rsid w:val="00953C3A"/>
    <w:rsid w:val="00953DFA"/>
    <w:rsid w:val="00954B2F"/>
    <w:rsid w:val="00955214"/>
    <w:rsid w:val="00955422"/>
    <w:rsid w:val="0095707D"/>
    <w:rsid w:val="009570C7"/>
    <w:rsid w:val="00957E39"/>
    <w:rsid w:val="00960401"/>
    <w:rsid w:val="00960C3A"/>
    <w:rsid w:val="00961C9F"/>
    <w:rsid w:val="00963160"/>
    <w:rsid w:val="0096506D"/>
    <w:rsid w:val="0096563E"/>
    <w:rsid w:val="00965789"/>
    <w:rsid w:val="0096675D"/>
    <w:rsid w:val="00966BA9"/>
    <w:rsid w:val="0096782F"/>
    <w:rsid w:val="0097048C"/>
    <w:rsid w:val="00970563"/>
    <w:rsid w:val="00970ACF"/>
    <w:rsid w:val="00970F7C"/>
    <w:rsid w:val="00972794"/>
    <w:rsid w:val="00972B3C"/>
    <w:rsid w:val="00972B8A"/>
    <w:rsid w:val="00974474"/>
    <w:rsid w:val="00974C9B"/>
    <w:rsid w:val="00974D4A"/>
    <w:rsid w:val="009752EB"/>
    <w:rsid w:val="0097553A"/>
    <w:rsid w:val="00975E0F"/>
    <w:rsid w:val="00975F3C"/>
    <w:rsid w:val="0097680D"/>
    <w:rsid w:val="009768C8"/>
    <w:rsid w:val="00977142"/>
    <w:rsid w:val="00977B7D"/>
    <w:rsid w:val="00980957"/>
    <w:rsid w:val="00980D94"/>
    <w:rsid w:val="009812C6"/>
    <w:rsid w:val="009836C2"/>
    <w:rsid w:val="009842A8"/>
    <w:rsid w:val="009847AB"/>
    <w:rsid w:val="0098596B"/>
    <w:rsid w:val="00985B12"/>
    <w:rsid w:val="0098776E"/>
    <w:rsid w:val="009915F1"/>
    <w:rsid w:val="00991668"/>
    <w:rsid w:val="0099509E"/>
    <w:rsid w:val="00995570"/>
    <w:rsid w:val="0099652C"/>
    <w:rsid w:val="00996CC8"/>
    <w:rsid w:val="009A5615"/>
    <w:rsid w:val="009A5E51"/>
    <w:rsid w:val="009A5E85"/>
    <w:rsid w:val="009A7162"/>
    <w:rsid w:val="009A75E1"/>
    <w:rsid w:val="009A75FC"/>
    <w:rsid w:val="009A7E4A"/>
    <w:rsid w:val="009B10DE"/>
    <w:rsid w:val="009B2116"/>
    <w:rsid w:val="009B2750"/>
    <w:rsid w:val="009B2D4F"/>
    <w:rsid w:val="009B3034"/>
    <w:rsid w:val="009B3E63"/>
    <w:rsid w:val="009B5672"/>
    <w:rsid w:val="009B5CA7"/>
    <w:rsid w:val="009B70FA"/>
    <w:rsid w:val="009C087B"/>
    <w:rsid w:val="009C0C73"/>
    <w:rsid w:val="009C206D"/>
    <w:rsid w:val="009C259D"/>
    <w:rsid w:val="009C35DF"/>
    <w:rsid w:val="009C4829"/>
    <w:rsid w:val="009C5044"/>
    <w:rsid w:val="009C7106"/>
    <w:rsid w:val="009C74DA"/>
    <w:rsid w:val="009D006C"/>
    <w:rsid w:val="009D0915"/>
    <w:rsid w:val="009D2382"/>
    <w:rsid w:val="009D32A8"/>
    <w:rsid w:val="009D4677"/>
    <w:rsid w:val="009D5405"/>
    <w:rsid w:val="009D6003"/>
    <w:rsid w:val="009D6213"/>
    <w:rsid w:val="009D73B1"/>
    <w:rsid w:val="009D7743"/>
    <w:rsid w:val="009D774B"/>
    <w:rsid w:val="009D7750"/>
    <w:rsid w:val="009D777A"/>
    <w:rsid w:val="009D7961"/>
    <w:rsid w:val="009D7A37"/>
    <w:rsid w:val="009D7F0F"/>
    <w:rsid w:val="009E0794"/>
    <w:rsid w:val="009E173C"/>
    <w:rsid w:val="009E24F2"/>
    <w:rsid w:val="009E2903"/>
    <w:rsid w:val="009E2B42"/>
    <w:rsid w:val="009E2CEF"/>
    <w:rsid w:val="009E301C"/>
    <w:rsid w:val="009E3C7C"/>
    <w:rsid w:val="009E405A"/>
    <w:rsid w:val="009E41B2"/>
    <w:rsid w:val="009E4303"/>
    <w:rsid w:val="009E5161"/>
    <w:rsid w:val="009E53FA"/>
    <w:rsid w:val="009E5F19"/>
    <w:rsid w:val="009E643D"/>
    <w:rsid w:val="009E6EE8"/>
    <w:rsid w:val="009E74F7"/>
    <w:rsid w:val="009F0B30"/>
    <w:rsid w:val="009F0B86"/>
    <w:rsid w:val="009F23B2"/>
    <w:rsid w:val="009F2AC1"/>
    <w:rsid w:val="009F34F5"/>
    <w:rsid w:val="009F4F31"/>
    <w:rsid w:val="009F5085"/>
    <w:rsid w:val="009F52A7"/>
    <w:rsid w:val="009F539E"/>
    <w:rsid w:val="009F74E4"/>
    <w:rsid w:val="009F7D6D"/>
    <w:rsid w:val="009F7E96"/>
    <w:rsid w:val="00A01E51"/>
    <w:rsid w:val="00A029A8"/>
    <w:rsid w:val="00A029B8"/>
    <w:rsid w:val="00A02B6E"/>
    <w:rsid w:val="00A04153"/>
    <w:rsid w:val="00A05C08"/>
    <w:rsid w:val="00A07B94"/>
    <w:rsid w:val="00A10717"/>
    <w:rsid w:val="00A1088F"/>
    <w:rsid w:val="00A10A03"/>
    <w:rsid w:val="00A11EAD"/>
    <w:rsid w:val="00A13240"/>
    <w:rsid w:val="00A135CF"/>
    <w:rsid w:val="00A144B6"/>
    <w:rsid w:val="00A15BE6"/>
    <w:rsid w:val="00A206A2"/>
    <w:rsid w:val="00A20D6A"/>
    <w:rsid w:val="00A20E27"/>
    <w:rsid w:val="00A21184"/>
    <w:rsid w:val="00A2159D"/>
    <w:rsid w:val="00A21B3D"/>
    <w:rsid w:val="00A2268A"/>
    <w:rsid w:val="00A22BC5"/>
    <w:rsid w:val="00A22D88"/>
    <w:rsid w:val="00A232E5"/>
    <w:rsid w:val="00A23C52"/>
    <w:rsid w:val="00A24CFF"/>
    <w:rsid w:val="00A2553C"/>
    <w:rsid w:val="00A2603F"/>
    <w:rsid w:val="00A26327"/>
    <w:rsid w:val="00A267A9"/>
    <w:rsid w:val="00A276A1"/>
    <w:rsid w:val="00A27930"/>
    <w:rsid w:val="00A27F40"/>
    <w:rsid w:val="00A305EB"/>
    <w:rsid w:val="00A30F22"/>
    <w:rsid w:val="00A31051"/>
    <w:rsid w:val="00A31D7B"/>
    <w:rsid w:val="00A324BA"/>
    <w:rsid w:val="00A32AEA"/>
    <w:rsid w:val="00A33914"/>
    <w:rsid w:val="00A34527"/>
    <w:rsid w:val="00A372FE"/>
    <w:rsid w:val="00A37DB6"/>
    <w:rsid w:val="00A401F6"/>
    <w:rsid w:val="00A41251"/>
    <w:rsid w:val="00A41B77"/>
    <w:rsid w:val="00A428E5"/>
    <w:rsid w:val="00A42E7B"/>
    <w:rsid w:val="00A43189"/>
    <w:rsid w:val="00A433DB"/>
    <w:rsid w:val="00A44387"/>
    <w:rsid w:val="00A45C47"/>
    <w:rsid w:val="00A464A2"/>
    <w:rsid w:val="00A46695"/>
    <w:rsid w:val="00A500BC"/>
    <w:rsid w:val="00A50A2E"/>
    <w:rsid w:val="00A50A74"/>
    <w:rsid w:val="00A5123A"/>
    <w:rsid w:val="00A5128A"/>
    <w:rsid w:val="00A5193B"/>
    <w:rsid w:val="00A53A98"/>
    <w:rsid w:val="00A54B67"/>
    <w:rsid w:val="00A54ED4"/>
    <w:rsid w:val="00A5595B"/>
    <w:rsid w:val="00A55D6B"/>
    <w:rsid w:val="00A55F0C"/>
    <w:rsid w:val="00A564DB"/>
    <w:rsid w:val="00A565DB"/>
    <w:rsid w:val="00A56C85"/>
    <w:rsid w:val="00A57224"/>
    <w:rsid w:val="00A57A4C"/>
    <w:rsid w:val="00A6022B"/>
    <w:rsid w:val="00A60DC9"/>
    <w:rsid w:val="00A61486"/>
    <w:rsid w:val="00A63DD9"/>
    <w:rsid w:val="00A64AF9"/>
    <w:rsid w:val="00A64B6E"/>
    <w:rsid w:val="00A64D62"/>
    <w:rsid w:val="00A65ADC"/>
    <w:rsid w:val="00A66807"/>
    <w:rsid w:val="00A66C0A"/>
    <w:rsid w:val="00A66E94"/>
    <w:rsid w:val="00A67670"/>
    <w:rsid w:val="00A6780E"/>
    <w:rsid w:val="00A713FD"/>
    <w:rsid w:val="00A727FF"/>
    <w:rsid w:val="00A745DF"/>
    <w:rsid w:val="00A74773"/>
    <w:rsid w:val="00A75C91"/>
    <w:rsid w:val="00A762E1"/>
    <w:rsid w:val="00A76EEB"/>
    <w:rsid w:val="00A77A7A"/>
    <w:rsid w:val="00A8036E"/>
    <w:rsid w:val="00A82029"/>
    <w:rsid w:val="00A82696"/>
    <w:rsid w:val="00A829AC"/>
    <w:rsid w:val="00A844C8"/>
    <w:rsid w:val="00A845FB"/>
    <w:rsid w:val="00A859C8"/>
    <w:rsid w:val="00A85A61"/>
    <w:rsid w:val="00A86236"/>
    <w:rsid w:val="00A9060E"/>
    <w:rsid w:val="00A91B54"/>
    <w:rsid w:val="00A922CC"/>
    <w:rsid w:val="00A924C0"/>
    <w:rsid w:val="00A9259E"/>
    <w:rsid w:val="00A93B2B"/>
    <w:rsid w:val="00A93F25"/>
    <w:rsid w:val="00A94564"/>
    <w:rsid w:val="00A95245"/>
    <w:rsid w:val="00A95597"/>
    <w:rsid w:val="00A955F7"/>
    <w:rsid w:val="00A9612D"/>
    <w:rsid w:val="00A96DA0"/>
    <w:rsid w:val="00A97679"/>
    <w:rsid w:val="00AA068A"/>
    <w:rsid w:val="00AA0A51"/>
    <w:rsid w:val="00AA2243"/>
    <w:rsid w:val="00AA27AE"/>
    <w:rsid w:val="00AA37AB"/>
    <w:rsid w:val="00AA4E09"/>
    <w:rsid w:val="00AA549D"/>
    <w:rsid w:val="00AA5736"/>
    <w:rsid w:val="00AA6249"/>
    <w:rsid w:val="00AA644F"/>
    <w:rsid w:val="00AA6A49"/>
    <w:rsid w:val="00AA7C65"/>
    <w:rsid w:val="00AB0AAB"/>
    <w:rsid w:val="00AB0FC0"/>
    <w:rsid w:val="00AB283D"/>
    <w:rsid w:val="00AB4545"/>
    <w:rsid w:val="00AC01C5"/>
    <w:rsid w:val="00AC37EE"/>
    <w:rsid w:val="00AC397F"/>
    <w:rsid w:val="00AC4145"/>
    <w:rsid w:val="00AC598E"/>
    <w:rsid w:val="00AC5C1B"/>
    <w:rsid w:val="00AC6116"/>
    <w:rsid w:val="00AC664E"/>
    <w:rsid w:val="00AD2BAB"/>
    <w:rsid w:val="00AD32B2"/>
    <w:rsid w:val="00AD39FC"/>
    <w:rsid w:val="00AD3D8D"/>
    <w:rsid w:val="00AD455B"/>
    <w:rsid w:val="00AD4AC7"/>
    <w:rsid w:val="00AD63AA"/>
    <w:rsid w:val="00AD656B"/>
    <w:rsid w:val="00AD7B3C"/>
    <w:rsid w:val="00AE35CA"/>
    <w:rsid w:val="00AE3D31"/>
    <w:rsid w:val="00AE412F"/>
    <w:rsid w:val="00AE6484"/>
    <w:rsid w:val="00AE7241"/>
    <w:rsid w:val="00AF0A65"/>
    <w:rsid w:val="00AF1ED8"/>
    <w:rsid w:val="00AF1F3C"/>
    <w:rsid w:val="00AF206E"/>
    <w:rsid w:val="00AF21BD"/>
    <w:rsid w:val="00AF22FB"/>
    <w:rsid w:val="00AF25CF"/>
    <w:rsid w:val="00AF2A1A"/>
    <w:rsid w:val="00AF53C4"/>
    <w:rsid w:val="00AF5471"/>
    <w:rsid w:val="00AF55C9"/>
    <w:rsid w:val="00AF5D7A"/>
    <w:rsid w:val="00AF7138"/>
    <w:rsid w:val="00AF7182"/>
    <w:rsid w:val="00AF762C"/>
    <w:rsid w:val="00AF7911"/>
    <w:rsid w:val="00AF7D73"/>
    <w:rsid w:val="00B00C3F"/>
    <w:rsid w:val="00B01D76"/>
    <w:rsid w:val="00B0286D"/>
    <w:rsid w:val="00B04BA0"/>
    <w:rsid w:val="00B05624"/>
    <w:rsid w:val="00B057F5"/>
    <w:rsid w:val="00B11127"/>
    <w:rsid w:val="00B113EA"/>
    <w:rsid w:val="00B11F29"/>
    <w:rsid w:val="00B12F2F"/>
    <w:rsid w:val="00B13504"/>
    <w:rsid w:val="00B13C3F"/>
    <w:rsid w:val="00B1585C"/>
    <w:rsid w:val="00B21152"/>
    <w:rsid w:val="00B213FF"/>
    <w:rsid w:val="00B21FA0"/>
    <w:rsid w:val="00B22B6B"/>
    <w:rsid w:val="00B22B98"/>
    <w:rsid w:val="00B242A3"/>
    <w:rsid w:val="00B24E86"/>
    <w:rsid w:val="00B257D1"/>
    <w:rsid w:val="00B25FD8"/>
    <w:rsid w:val="00B267B8"/>
    <w:rsid w:val="00B26D5B"/>
    <w:rsid w:val="00B273C5"/>
    <w:rsid w:val="00B27466"/>
    <w:rsid w:val="00B276BD"/>
    <w:rsid w:val="00B27E33"/>
    <w:rsid w:val="00B305F7"/>
    <w:rsid w:val="00B32216"/>
    <w:rsid w:val="00B32934"/>
    <w:rsid w:val="00B333F1"/>
    <w:rsid w:val="00B37DD5"/>
    <w:rsid w:val="00B41EF2"/>
    <w:rsid w:val="00B42C92"/>
    <w:rsid w:val="00B43BFC"/>
    <w:rsid w:val="00B45979"/>
    <w:rsid w:val="00B4611D"/>
    <w:rsid w:val="00B46C20"/>
    <w:rsid w:val="00B47176"/>
    <w:rsid w:val="00B474A7"/>
    <w:rsid w:val="00B50B3A"/>
    <w:rsid w:val="00B50C7A"/>
    <w:rsid w:val="00B510D2"/>
    <w:rsid w:val="00B51B47"/>
    <w:rsid w:val="00B521B5"/>
    <w:rsid w:val="00B523D8"/>
    <w:rsid w:val="00B53C94"/>
    <w:rsid w:val="00B5481F"/>
    <w:rsid w:val="00B55648"/>
    <w:rsid w:val="00B558DA"/>
    <w:rsid w:val="00B559CE"/>
    <w:rsid w:val="00B567FD"/>
    <w:rsid w:val="00B57851"/>
    <w:rsid w:val="00B60BB3"/>
    <w:rsid w:val="00B60E14"/>
    <w:rsid w:val="00B6370C"/>
    <w:rsid w:val="00B6449B"/>
    <w:rsid w:val="00B646A6"/>
    <w:rsid w:val="00B64EB2"/>
    <w:rsid w:val="00B65DF3"/>
    <w:rsid w:val="00B65EAA"/>
    <w:rsid w:val="00B67C48"/>
    <w:rsid w:val="00B703A9"/>
    <w:rsid w:val="00B718DF"/>
    <w:rsid w:val="00B7236C"/>
    <w:rsid w:val="00B72967"/>
    <w:rsid w:val="00B73EA9"/>
    <w:rsid w:val="00B74822"/>
    <w:rsid w:val="00B75257"/>
    <w:rsid w:val="00B75932"/>
    <w:rsid w:val="00B759E6"/>
    <w:rsid w:val="00B760DD"/>
    <w:rsid w:val="00B76715"/>
    <w:rsid w:val="00B76B40"/>
    <w:rsid w:val="00B770F5"/>
    <w:rsid w:val="00B77A45"/>
    <w:rsid w:val="00B77B9F"/>
    <w:rsid w:val="00B80B14"/>
    <w:rsid w:val="00B8155B"/>
    <w:rsid w:val="00B8174E"/>
    <w:rsid w:val="00B817BE"/>
    <w:rsid w:val="00B81D7A"/>
    <w:rsid w:val="00B82E15"/>
    <w:rsid w:val="00B837E7"/>
    <w:rsid w:val="00B85DD0"/>
    <w:rsid w:val="00B86331"/>
    <w:rsid w:val="00B86EA0"/>
    <w:rsid w:val="00B90A38"/>
    <w:rsid w:val="00B92DE0"/>
    <w:rsid w:val="00B946BD"/>
    <w:rsid w:val="00B949D9"/>
    <w:rsid w:val="00B94FE3"/>
    <w:rsid w:val="00B95621"/>
    <w:rsid w:val="00B95C08"/>
    <w:rsid w:val="00B96E6A"/>
    <w:rsid w:val="00B974DE"/>
    <w:rsid w:val="00B977D4"/>
    <w:rsid w:val="00BA0904"/>
    <w:rsid w:val="00BA0956"/>
    <w:rsid w:val="00BA175C"/>
    <w:rsid w:val="00BA1C0D"/>
    <w:rsid w:val="00BA3526"/>
    <w:rsid w:val="00BA3A32"/>
    <w:rsid w:val="00BA3CF4"/>
    <w:rsid w:val="00BA3DB0"/>
    <w:rsid w:val="00BA4E46"/>
    <w:rsid w:val="00BA55EC"/>
    <w:rsid w:val="00BA5ECA"/>
    <w:rsid w:val="00BA668C"/>
    <w:rsid w:val="00BA7746"/>
    <w:rsid w:val="00BB3090"/>
    <w:rsid w:val="00BB42F9"/>
    <w:rsid w:val="00BB4540"/>
    <w:rsid w:val="00BB4EBA"/>
    <w:rsid w:val="00BB5F01"/>
    <w:rsid w:val="00BB6009"/>
    <w:rsid w:val="00BB6719"/>
    <w:rsid w:val="00BC19E1"/>
    <w:rsid w:val="00BC1B5C"/>
    <w:rsid w:val="00BC1BC5"/>
    <w:rsid w:val="00BC1D20"/>
    <w:rsid w:val="00BC25C4"/>
    <w:rsid w:val="00BC2CC8"/>
    <w:rsid w:val="00BC4E90"/>
    <w:rsid w:val="00BC5E00"/>
    <w:rsid w:val="00BC63B3"/>
    <w:rsid w:val="00BC78FF"/>
    <w:rsid w:val="00BC7D17"/>
    <w:rsid w:val="00BC7F5B"/>
    <w:rsid w:val="00BD04E9"/>
    <w:rsid w:val="00BD18E8"/>
    <w:rsid w:val="00BD1DE1"/>
    <w:rsid w:val="00BD2775"/>
    <w:rsid w:val="00BD354B"/>
    <w:rsid w:val="00BD35D3"/>
    <w:rsid w:val="00BD3D06"/>
    <w:rsid w:val="00BD4564"/>
    <w:rsid w:val="00BD4D1B"/>
    <w:rsid w:val="00BD51E5"/>
    <w:rsid w:val="00BD6609"/>
    <w:rsid w:val="00BD6729"/>
    <w:rsid w:val="00BE0412"/>
    <w:rsid w:val="00BE06D5"/>
    <w:rsid w:val="00BE088E"/>
    <w:rsid w:val="00BE0E73"/>
    <w:rsid w:val="00BE17E4"/>
    <w:rsid w:val="00BE2088"/>
    <w:rsid w:val="00BE2734"/>
    <w:rsid w:val="00BE2DC2"/>
    <w:rsid w:val="00BE34A9"/>
    <w:rsid w:val="00BE4346"/>
    <w:rsid w:val="00BE45C9"/>
    <w:rsid w:val="00BE4643"/>
    <w:rsid w:val="00BE5663"/>
    <w:rsid w:val="00BE582A"/>
    <w:rsid w:val="00BE6CF3"/>
    <w:rsid w:val="00BE6FF7"/>
    <w:rsid w:val="00BE7014"/>
    <w:rsid w:val="00BE7545"/>
    <w:rsid w:val="00BE765C"/>
    <w:rsid w:val="00BF1E93"/>
    <w:rsid w:val="00BF2450"/>
    <w:rsid w:val="00BF2C23"/>
    <w:rsid w:val="00BF2EA8"/>
    <w:rsid w:val="00BF57D1"/>
    <w:rsid w:val="00BF6186"/>
    <w:rsid w:val="00BF7054"/>
    <w:rsid w:val="00BF79B6"/>
    <w:rsid w:val="00C00863"/>
    <w:rsid w:val="00C00B51"/>
    <w:rsid w:val="00C0105A"/>
    <w:rsid w:val="00C02851"/>
    <w:rsid w:val="00C03AC1"/>
    <w:rsid w:val="00C05352"/>
    <w:rsid w:val="00C05A48"/>
    <w:rsid w:val="00C05CFC"/>
    <w:rsid w:val="00C06871"/>
    <w:rsid w:val="00C072E7"/>
    <w:rsid w:val="00C07CAB"/>
    <w:rsid w:val="00C07E8B"/>
    <w:rsid w:val="00C100D9"/>
    <w:rsid w:val="00C10F8C"/>
    <w:rsid w:val="00C114AC"/>
    <w:rsid w:val="00C119B4"/>
    <w:rsid w:val="00C11A2D"/>
    <w:rsid w:val="00C12884"/>
    <w:rsid w:val="00C129BA"/>
    <w:rsid w:val="00C14C8D"/>
    <w:rsid w:val="00C15F49"/>
    <w:rsid w:val="00C161C1"/>
    <w:rsid w:val="00C17059"/>
    <w:rsid w:val="00C17FD6"/>
    <w:rsid w:val="00C2064A"/>
    <w:rsid w:val="00C2079F"/>
    <w:rsid w:val="00C2169B"/>
    <w:rsid w:val="00C21A2B"/>
    <w:rsid w:val="00C2243A"/>
    <w:rsid w:val="00C22831"/>
    <w:rsid w:val="00C22EB0"/>
    <w:rsid w:val="00C23A9C"/>
    <w:rsid w:val="00C262A4"/>
    <w:rsid w:val="00C26683"/>
    <w:rsid w:val="00C27A7C"/>
    <w:rsid w:val="00C30B0C"/>
    <w:rsid w:val="00C31017"/>
    <w:rsid w:val="00C31128"/>
    <w:rsid w:val="00C31E5A"/>
    <w:rsid w:val="00C32173"/>
    <w:rsid w:val="00C32C20"/>
    <w:rsid w:val="00C32DDC"/>
    <w:rsid w:val="00C338B5"/>
    <w:rsid w:val="00C34573"/>
    <w:rsid w:val="00C34B00"/>
    <w:rsid w:val="00C35306"/>
    <w:rsid w:val="00C3539E"/>
    <w:rsid w:val="00C354A0"/>
    <w:rsid w:val="00C35B21"/>
    <w:rsid w:val="00C35C5E"/>
    <w:rsid w:val="00C36B8A"/>
    <w:rsid w:val="00C40D4A"/>
    <w:rsid w:val="00C41116"/>
    <w:rsid w:val="00C43563"/>
    <w:rsid w:val="00C4674E"/>
    <w:rsid w:val="00C46A83"/>
    <w:rsid w:val="00C46B47"/>
    <w:rsid w:val="00C46DDB"/>
    <w:rsid w:val="00C46E7D"/>
    <w:rsid w:val="00C512DE"/>
    <w:rsid w:val="00C517DF"/>
    <w:rsid w:val="00C5480A"/>
    <w:rsid w:val="00C57030"/>
    <w:rsid w:val="00C60CBB"/>
    <w:rsid w:val="00C60FC9"/>
    <w:rsid w:val="00C6133E"/>
    <w:rsid w:val="00C61768"/>
    <w:rsid w:val="00C617E4"/>
    <w:rsid w:val="00C61899"/>
    <w:rsid w:val="00C6197F"/>
    <w:rsid w:val="00C6219A"/>
    <w:rsid w:val="00C623A3"/>
    <w:rsid w:val="00C6426C"/>
    <w:rsid w:val="00C66207"/>
    <w:rsid w:val="00C66B0C"/>
    <w:rsid w:val="00C704CF"/>
    <w:rsid w:val="00C70603"/>
    <w:rsid w:val="00C7244D"/>
    <w:rsid w:val="00C72612"/>
    <w:rsid w:val="00C72DBF"/>
    <w:rsid w:val="00C7433F"/>
    <w:rsid w:val="00C7555A"/>
    <w:rsid w:val="00C76575"/>
    <w:rsid w:val="00C7795B"/>
    <w:rsid w:val="00C80DBF"/>
    <w:rsid w:val="00C82109"/>
    <w:rsid w:val="00C83736"/>
    <w:rsid w:val="00C83E24"/>
    <w:rsid w:val="00C84BE8"/>
    <w:rsid w:val="00C862DC"/>
    <w:rsid w:val="00C86629"/>
    <w:rsid w:val="00C872E8"/>
    <w:rsid w:val="00C87884"/>
    <w:rsid w:val="00C87DF3"/>
    <w:rsid w:val="00C87F1B"/>
    <w:rsid w:val="00C9019B"/>
    <w:rsid w:val="00C9020F"/>
    <w:rsid w:val="00C93F16"/>
    <w:rsid w:val="00C94401"/>
    <w:rsid w:val="00C95B55"/>
    <w:rsid w:val="00C95D5B"/>
    <w:rsid w:val="00C96525"/>
    <w:rsid w:val="00C967EB"/>
    <w:rsid w:val="00C97C75"/>
    <w:rsid w:val="00CA21F3"/>
    <w:rsid w:val="00CA2E32"/>
    <w:rsid w:val="00CA2F79"/>
    <w:rsid w:val="00CA3313"/>
    <w:rsid w:val="00CA4203"/>
    <w:rsid w:val="00CA43E5"/>
    <w:rsid w:val="00CA453C"/>
    <w:rsid w:val="00CA4C95"/>
    <w:rsid w:val="00CA4FA3"/>
    <w:rsid w:val="00CA5F19"/>
    <w:rsid w:val="00CA6603"/>
    <w:rsid w:val="00CA7850"/>
    <w:rsid w:val="00CA7BC4"/>
    <w:rsid w:val="00CB32A9"/>
    <w:rsid w:val="00CB4D40"/>
    <w:rsid w:val="00CB6723"/>
    <w:rsid w:val="00CB7110"/>
    <w:rsid w:val="00CB75C5"/>
    <w:rsid w:val="00CB7F2E"/>
    <w:rsid w:val="00CC0005"/>
    <w:rsid w:val="00CC0027"/>
    <w:rsid w:val="00CC16F9"/>
    <w:rsid w:val="00CC1865"/>
    <w:rsid w:val="00CC1929"/>
    <w:rsid w:val="00CC2BA4"/>
    <w:rsid w:val="00CC3AB6"/>
    <w:rsid w:val="00CC3F6B"/>
    <w:rsid w:val="00CC448C"/>
    <w:rsid w:val="00CC4509"/>
    <w:rsid w:val="00CC4773"/>
    <w:rsid w:val="00CC47CD"/>
    <w:rsid w:val="00CC4C8E"/>
    <w:rsid w:val="00CC4CFD"/>
    <w:rsid w:val="00CC53A1"/>
    <w:rsid w:val="00CC677F"/>
    <w:rsid w:val="00CD0049"/>
    <w:rsid w:val="00CD0F72"/>
    <w:rsid w:val="00CD1DCF"/>
    <w:rsid w:val="00CD20A6"/>
    <w:rsid w:val="00CD23BF"/>
    <w:rsid w:val="00CD2F44"/>
    <w:rsid w:val="00CD3EC0"/>
    <w:rsid w:val="00CD4298"/>
    <w:rsid w:val="00CD4FF6"/>
    <w:rsid w:val="00CD5287"/>
    <w:rsid w:val="00CD59DF"/>
    <w:rsid w:val="00CD66DF"/>
    <w:rsid w:val="00CD6D1B"/>
    <w:rsid w:val="00CD7A7E"/>
    <w:rsid w:val="00CE00FE"/>
    <w:rsid w:val="00CE021E"/>
    <w:rsid w:val="00CE0927"/>
    <w:rsid w:val="00CE0C73"/>
    <w:rsid w:val="00CE0EC3"/>
    <w:rsid w:val="00CE13F3"/>
    <w:rsid w:val="00CE1A01"/>
    <w:rsid w:val="00CE22FB"/>
    <w:rsid w:val="00CE3392"/>
    <w:rsid w:val="00CE3D87"/>
    <w:rsid w:val="00CE40D3"/>
    <w:rsid w:val="00CE4B37"/>
    <w:rsid w:val="00CE4E5E"/>
    <w:rsid w:val="00CE4FC5"/>
    <w:rsid w:val="00CE6073"/>
    <w:rsid w:val="00CE745C"/>
    <w:rsid w:val="00CE776C"/>
    <w:rsid w:val="00CE7FE4"/>
    <w:rsid w:val="00CF065D"/>
    <w:rsid w:val="00CF10FC"/>
    <w:rsid w:val="00CF1E6C"/>
    <w:rsid w:val="00CF2A27"/>
    <w:rsid w:val="00CF2B18"/>
    <w:rsid w:val="00CF340D"/>
    <w:rsid w:val="00CF51BD"/>
    <w:rsid w:val="00CF58EE"/>
    <w:rsid w:val="00CF5901"/>
    <w:rsid w:val="00CF5EEE"/>
    <w:rsid w:val="00CF6ECB"/>
    <w:rsid w:val="00CF6FD3"/>
    <w:rsid w:val="00CF7DC2"/>
    <w:rsid w:val="00CF7E15"/>
    <w:rsid w:val="00D0108F"/>
    <w:rsid w:val="00D024E4"/>
    <w:rsid w:val="00D02F1E"/>
    <w:rsid w:val="00D040B7"/>
    <w:rsid w:val="00D04B36"/>
    <w:rsid w:val="00D05238"/>
    <w:rsid w:val="00D05CB9"/>
    <w:rsid w:val="00D05D51"/>
    <w:rsid w:val="00D06CB3"/>
    <w:rsid w:val="00D06CC0"/>
    <w:rsid w:val="00D0787D"/>
    <w:rsid w:val="00D07BBB"/>
    <w:rsid w:val="00D10364"/>
    <w:rsid w:val="00D1052F"/>
    <w:rsid w:val="00D12BB2"/>
    <w:rsid w:val="00D133E6"/>
    <w:rsid w:val="00D14DD1"/>
    <w:rsid w:val="00D15D3A"/>
    <w:rsid w:val="00D16158"/>
    <w:rsid w:val="00D1696D"/>
    <w:rsid w:val="00D16FC6"/>
    <w:rsid w:val="00D17AD7"/>
    <w:rsid w:val="00D203C4"/>
    <w:rsid w:val="00D20DC1"/>
    <w:rsid w:val="00D21829"/>
    <w:rsid w:val="00D24693"/>
    <w:rsid w:val="00D25BBB"/>
    <w:rsid w:val="00D25C09"/>
    <w:rsid w:val="00D25D69"/>
    <w:rsid w:val="00D263EE"/>
    <w:rsid w:val="00D2721E"/>
    <w:rsid w:val="00D27481"/>
    <w:rsid w:val="00D312E1"/>
    <w:rsid w:val="00D3287C"/>
    <w:rsid w:val="00D328E6"/>
    <w:rsid w:val="00D34374"/>
    <w:rsid w:val="00D3797F"/>
    <w:rsid w:val="00D40F3D"/>
    <w:rsid w:val="00D41EE2"/>
    <w:rsid w:val="00D42784"/>
    <w:rsid w:val="00D45320"/>
    <w:rsid w:val="00D46048"/>
    <w:rsid w:val="00D46821"/>
    <w:rsid w:val="00D47711"/>
    <w:rsid w:val="00D47986"/>
    <w:rsid w:val="00D50914"/>
    <w:rsid w:val="00D50BE4"/>
    <w:rsid w:val="00D52440"/>
    <w:rsid w:val="00D5273A"/>
    <w:rsid w:val="00D52ADD"/>
    <w:rsid w:val="00D530AE"/>
    <w:rsid w:val="00D53935"/>
    <w:rsid w:val="00D545BF"/>
    <w:rsid w:val="00D54809"/>
    <w:rsid w:val="00D54D8D"/>
    <w:rsid w:val="00D554EC"/>
    <w:rsid w:val="00D55509"/>
    <w:rsid w:val="00D55E85"/>
    <w:rsid w:val="00D5694E"/>
    <w:rsid w:val="00D56A67"/>
    <w:rsid w:val="00D573AE"/>
    <w:rsid w:val="00D57658"/>
    <w:rsid w:val="00D60791"/>
    <w:rsid w:val="00D619E8"/>
    <w:rsid w:val="00D625F7"/>
    <w:rsid w:val="00D6381A"/>
    <w:rsid w:val="00D6492A"/>
    <w:rsid w:val="00D66033"/>
    <w:rsid w:val="00D66BA0"/>
    <w:rsid w:val="00D66C77"/>
    <w:rsid w:val="00D66EBF"/>
    <w:rsid w:val="00D724B9"/>
    <w:rsid w:val="00D73533"/>
    <w:rsid w:val="00D736E6"/>
    <w:rsid w:val="00D738C4"/>
    <w:rsid w:val="00D73D81"/>
    <w:rsid w:val="00D73F96"/>
    <w:rsid w:val="00D73FA8"/>
    <w:rsid w:val="00D74350"/>
    <w:rsid w:val="00D75086"/>
    <w:rsid w:val="00D75369"/>
    <w:rsid w:val="00D75AAD"/>
    <w:rsid w:val="00D75CF6"/>
    <w:rsid w:val="00D75D47"/>
    <w:rsid w:val="00D7661D"/>
    <w:rsid w:val="00D77E1A"/>
    <w:rsid w:val="00D80D77"/>
    <w:rsid w:val="00D81734"/>
    <w:rsid w:val="00D817B3"/>
    <w:rsid w:val="00D835BD"/>
    <w:rsid w:val="00D8386E"/>
    <w:rsid w:val="00D8530E"/>
    <w:rsid w:val="00D8531F"/>
    <w:rsid w:val="00D857ED"/>
    <w:rsid w:val="00D86174"/>
    <w:rsid w:val="00D90419"/>
    <w:rsid w:val="00D91431"/>
    <w:rsid w:val="00D91B20"/>
    <w:rsid w:val="00D91C85"/>
    <w:rsid w:val="00D92521"/>
    <w:rsid w:val="00D92AB2"/>
    <w:rsid w:val="00D935CE"/>
    <w:rsid w:val="00D94990"/>
    <w:rsid w:val="00D955E9"/>
    <w:rsid w:val="00D96B10"/>
    <w:rsid w:val="00D96F3B"/>
    <w:rsid w:val="00D973F1"/>
    <w:rsid w:val="00DA026C"/>
    <w:rsid w:val="00DA0D99"/>
    <w:rsid w:val="00DA1110"/>
    <w:rsid w:val="00DA2E93"/>
    <w:rsid w:val="00DA383A"/>
    <w:rsid w:val="00DA4105"/>
    <w:rsid w:val="00DA6A80"/>
    <w:rsid w:val="00DA70EE"/>
    <w:rsid w:val="00DA710F"/>
    <w:rsid w:val="00DA750D"/>
    <w:rsid w:val="00DA77DF"/>
    <w:rsid w:val="00DB0379"/>
    <w:rsid w:val="00DB0661"/>
    <w:rsid w:val="00DB1C33"/>
    <w:rsid w:val="00DB1D5B"/>
    <w:rsid w:val="00DB2AA8"/>
    <w:rsid w:val="00DB30BB"/>
    <w:rsid w:val="00DB379F"/>
    <w:rsid w:val="00DB3B95"/>
    <w:rsid w:val="00DB4CE0"/>
    <w:rsid w:val="00DB4D1F"/>
    <w:rsid w:val="00DB776C"/>
    <w:rsid w:val="00DC0147"/>
    <w:rsid w:val="00DC08CC"/>
    <w:rsid w:val="00DC1D57"/>
    <w:rsid w:val="00DC2FD3"/>
    <w:rsid w:val="00DC386F"/>
    <w:rsid w:val="00DC41E6"/>
    <w:rsid w:val="00DC44F1"/>
    <w:rsid w:val="00DC6D04"/>
    <w:rsid w:val="00DD0DAA"/>
    <w:rsid w:val="00DD13EA"/>
    <w:rsid w:val="00DD1C03"/>
    <w:rsid w:val="00DD1CF1"/>
    <w:rsid w:val="00DD3435"/>
    <w:rsid w:val="00DD38A0"/>
    <w:rsid w:val="00DD3EC5"/>
    <w:rsid w:val="00DD5055"/>
    <w:rsid w:val="00DD6635"/>
    <w:rsid w:val="00DD6B3A"/>
    <w:rsid w:val="00DD76AF"/>
    <w:rsid w:val="00DE0BE8"/>
    <w:rsid w:val="00DE15F7"/>
    <w:rsid w:val="00DE2232"/>
    <w:rsid w:val="00DE39E0"/>
    <w:rsid w:val="00DE451D"/>
    <w:rsid w:val="00DE4A62"/>
    <w:rsid w:val="00DE4E78"/>
    <w:rsid w:val="00DE55D5"/>
    <w:rsid w:val="00DE5807"/>
    <w:rsid w:val="00DE5B93"/>
    <w:rsid w:val="00DE62DA"/>
    <w:rsid w:val="00DE6931"/>
    <w:rsid w:val="00DE7489"/>
    <w:rsid w:val="00DE776D"/>
    <w:rsid w:val="00DE7885"/>
    <w:rsid w:val="00DF018B"/>
    <w:rsid w:val="00DF2873"/>
    <w:rsid w:val="00DF287D"/>
    <w:rsid w:val="00DF394D"/>
    <w:rsid w:val="00DF5934"/>
    <w:rsid w:val="00DF5CD6"/>
    <w:rsid w:val="00DF6A3E"/>
    <w:rsid w:val="00DF6DFD"/>
    <w:rsid w:val="00E00312"/>
    <w:rsid w:val="00E00E72"/>
    <w:rsid w:val="00E013C7"/>
    <w:rsid w:val="00E030DD"/>
    <w:rsid w:val="00E030EE"/>
    <w:rsid w:val="00E0434A"/>
    <w:rsid w:val="00E04642"/>
    <w:rsid w:val="00E0493B"/>
    <w:rsid w:val="00E05125"/>
    <w:rsid w:val="00E0569A"/>
    <w:rsid w:val="00E07F6E"/>
    <w:rsid w:val="00E1175C"/>
    <w:rsid w:val="00E12171"/>
    <w:rsid w:val="00E12677"/>
    <w:rsid w:val="00E134C9"/>
    <w:rsid w:val="00E14331"/>
    <w:rsid w:val="00E15730"/>
    <w:rsid w:val="00E15FA9"/>
    <w:rsid w:val="00E162E7"/>
    <w:rsid w:val="00E16AB9"/>
    <w:rsid w:val="00E171B1"/>
    <w:rsid w:val="00E172AD"/>
    <w:rsid w:val="00E17806"/>
    <w:rsid w:val="00E17A70"/>
    <w:rsid w:val="00E2049D"/>
    <w:rsid w:val="00E20C6A"/>
    <w:rsid w:val="00E213F5"/>
    <w:rsid w:val="00E217A5"/>
    <w:rsid w:val="00E227EE"/>
    <w:rsid w:val="00E22863"/>
    <w:rsid w:val="00E22957"/>
    <w:rsid w:val="00E22F8F"/>
    <w:rsid w:val="00E23A7A"/>
    <w:rsid w:val="00E24191"/>
    <w:rsid w:val="00E25390"/>
    <w:rsid w:val="00E25A14"/>
    <w:rsid w:val="00E25DF3"/>
    <w:rsid w:val="00E25E50"/>
    <w:rsid w:val="00E26C98"/>
    <w:rsid w:val="00E27551"/>
    <w:rsid w:val="00E27FBD"/>
    <w:rsid w:val="00E33347"/>
    <w:rsid w:val="00E33AFE"/>
    <w:rsid w:val="00E33DB8"/>
    <w:rsid w:val="00E34D32"/>
    <w:rsid w:val="00E36CD6"/>
    <w:rsid w:val="00E36D9E"/>
    <w:rsid w:val="00E376D1"/>
    <w:rsid w:val="00E37E00"/>
    <w:rsid w:val="00E406E3"/>
    <w:rsid w:val="00E40EFC"/>
    <w:rsid w:val="00E41C4C"/>
    <w:rsid w:val="00E42065"/>
    <w:rsid w:val="00E422FB"/>
    <w:rsid w:val="00E42749"/>
    <w:rsid w:val="00E44058"/>
    <w:rsid w:val="00E449FE"/>
    <w:rsid w:val="00E45148"/>
    <w:rsid w:val="00E461F4"/>
    <w:rsid w:val="00E473A8"/>
    <w:rsid w:val="00E47A33"/>
    <w:rsid w:val="00E47F01"/>
    <w:rsid w:val="00E50212"/>
    <w:rsid w:val="00E50498"/>
    <w:rsid w:val="00E5117C"/>
    <w:rsid w:val="00E51BC4"/>
    <w:rsid w:val="00E52463"/>
    <w:rsid w:val="00E53299"/>
    <w:rsid w:val="00E5452A"/>
    <w:rsid w:val="00E5489F"/>
    <w:rsid w:val="00E55703"/>
    <w:rsid w:val="00E56330"/>
    <w:rsid w:val="00E57CE4"/>
    <w:rsid w:val="00E60934"/>
    <w:rsid w:val="00E60BC0"/>
    <w:rsid w:val="00E613C8"/>
    <w:rsid w:val="00E61ED9"/>
    <w:rsid w:val="00E6214F"/>
    <w:rsid w:val="00E626AE"/>
    <w:rsid w:val="00E63823"/>
    <w:rsid w:val="00E63ACD"/>
    <w:rsid w:val="00E63C96"/>
    <w:rsid w:val="00E64F4C"/>
    <w:rsid w:val="00E669AC"/>
    <w:rsid w:val="00E67312"/>
    <w:rsid w:val="00E67526"/>
    <w:rsid w:val="00E700C3"/>
    <w:rsid w:val="00E716A6"/>
    <w:rsid w:val="00E7194B"/>
    <w:rsid w:val="00E7221A"/>
    <w:rsid w:val="00E723A1"/>
    <w:rsid w:val="00E73A91"/>
    <w:rsid w:val="00E73E79"/>
    <w:rsid w:val="00E7425B"/>
    <w:rsid w:val="00E746B7"/>
    <w:rsid w:val="00E749A0"/>
    <w:rsid w:val="00E75A1B"/>
    <w:rsid w:val="00E76175"/>
    <w:rsid w:val="00E771C0"/>
    <w:rsid w:val="00E80277"/>
    <w:rsid w:val="00E812C1"/>
    <w:rsid w:val="00E83039"/>
    <w:rsid w:val="00E857CB"/>
    <w:rsid w:val="00E85BDC"/>
    <w:rsid w:val="00E85C1F"/>
    <w:rsid w:val="00E863C8"/>
    <w:rsid w:val="00E865C8"/>
    <w:rsid w:val="00E870D6"/>
    <w:rsid w:val="00E87A3D"/>
    <w:rsid w:val="00E90A46"/>
    <w:rsid w:val="00E9178E"/>
    <w:rsid w:val="00E91D04"/>
    <w:rsid w:val="00E92FF7"/>
    <w:rsid w:val="00E9401E"/>
    <w:rsid w:val="00E94711"/>
    <w:rsid w:val="00E94CC0"/>
    <w:rsid w:val="00E95702"/>
    <w:rsid w:val="00E95B4C"/>
    <w:rsid w:val="00E96039"/>
    <w:rsid w:val="00E96A1C"/>
    <w:rsid w:val="00E97B28"/>
    <w:rsid w:val="00EA1828"/>
    <w:rsid w:val="00EA1C80"/>
    <w:rsid w:val="00EA27E5"/>
    <w:rsid w:val="00EA2ADE"/>
    <w:rsid w:val="00EA381B"/>
    <w:rsid w:val="00EA3A4B"/>
    <w:rsid w:val="00EA4B99"/>
    <w:rsid w:val="00EA75FC"/>
    <w:rsid w:val="00EA7981"/>
    <w:rsid w:val="00EA7F5D"/>
    <w:rsid w:val="00EB05C8"/>
    <w:rsid w:val="00EB08AF"/>
    <w:rsid w:val="00EB0FAF"/>
    <w:rsid w:val="00EB1110"/>
    <w:rsid w:val="00EB1D43"/>
    <w:rsid w:val="00EB4F67"/>
    <w:rsid w:val="00EB5670"/>
    <w:rsid w:val="00EB59A8"/>
    <w:rsid w:val="00EC063A"/>
    <w:rsid w:val="00EC0D2F"/>
    <w:rsid w:val="00EC17E8"/>
    <w:rsid w:val="00EC1B7E"/>
    <w:rsid w:val="00EC2B20"/>
    <w:rsid w:val="00EC37B7"/>
    <w:rsid w:val="00EC44C5"/>
    <w:rsid w:val="00EC5F2B"/>
    <w:rsid w:val="00EC742A"/>
    <w:rsid w:val="00ED03CC"/>
    <w:rsid w:val="00ED0E4B"/>
    <w:rsid w:val="00ED0F48"/>
    <w:rsid w:val="00ED11EA"/>
    <w:rsid w:val="00ED13A8"/>
    <w:rsid w:val="00ED218A"/>
    <w:rsid w:val="00ED2ABF"/>
    <w:rsid w:val="00ED3721"/>
    <w:rsid w:val="00ED3B73"/>
    <w:rsid w:val="00ED45F9"/>
    <w:rsid w:val="00ED53EB"/>
    <w:rsid w:val="00ED7C21"/>
    <w:rsid w:val="00EE0595"/>
    <w:rsid w:val="00EE1335"/>
    <w:rsid w:val="00EE2ACF"/>
    <w:rsid w:val="00EE2D9F"/>
    <w:rsid w:val="00EE36F8"/>
    <w:rsid w:val="00EE3DBA"/>
    <w:rsid w:val="00EE3EE0"/>
    <w:rsid w:val="00EE428E"/>
    <w:rsid w:val="00EE5943"/>
    <w:rsid w:val="00EE6239"/>
    <w:rsid w:val="00EE6775"/>
    <w:rsid w:val="00EE6C80"/>
    <w:rsid w:val="00EF00D8"/>
    <w:rsid w:val="00EF0652"/>
    <w:rsid w:val="00EF0DD3"/>
    <w:rsid w:val="00EF13DD"/>
    <w:rsid w:val="00EF27F0"/>
    <w:rsid w:val="00EF2AF1"/>
    <w:rsid w:val="00EF3562"/>
    <w:rsid w:val="00EF3E55"/>
    <w:rsid w:val="00EF5416"/>
    <w:rsid w:val="00EF65B1"/>
    <w:rsid w:val="00EF7BF5"/>
    <w:rsid w:val="00F00C42"/>
    <w:rsid w:val="00F00EBA"/>
    <w:rsid w:val="00F018B2"/>
    <w:rsid w:val="00F0199A"/>
    <w:rsid w:val="00F02310"/>
    <w:rsid w:val="00F023BD"/>
    <w:rsid w:val="00F03059"/>
    <w:rsid w:val="00F05D26"/>
    <w:rsid w:val="00F067F9"/>
    <w:rsid w:val="00F072EF"/>
    <w:rsid w:val="00F11605"/>
    <w:rsid w:val="00F11A2C"/>
    <w:rsid w:val="00F11AD1"/>
    <w:rsid w:val="00F14430"/>
    <w:rsid w:val="00F14904"/>
    <w:rsid w:val="00F167B7"/>
    <w:rsid w:val="00F17D17"/>
    <w:rsid w:val="00F205A3"/>
    <w:rsid w:val="00F20A34"/>
    <w:rsid w:val="00F21D64"/>
    <w:rsid w:val="00F21E0B"/>
    <w:rsid w:val="00F221DF"/>
    <w:rsid w:val="00F25679"/>
    <w:rsid w:val="00F273FF"/>
    <w:rsid w:val="00F27C48"/>
    <w:rsid w:val="00F27CCE"/>
    <w:rsid w:val="00F31CA5"/>
    <w:rsid w:val="00F31CD8"/>
    <w:rsid w:val="00F32B9A"/>
    <w:rsid w:val="00F34A69"/>
    <w:rsid w:val="00F35C5B"/>
    <w:rsid w:val="00F3642B"/>
    <w:rsid w:val="00F36500"/>
    <w:rsid w:val="00F378C1"/>
    <w:rsid w:val="00F37C4D"/>
    <w:rsid w:val="00F40540"/>
    <w:rsid w:val="00F40823"/>
    <w:rsid w:val="00F40B85"/>
    <w:rsid w:val="00F40E8A"/>
    <w:rsid w:val="00F438E3"/>
    <w:rsid w:val="00F443B4"/>
    <w:rsid w:val="00F44BE1"/>
    <w:rsid w:val="00F45866"/>
    <w:rsid w:val="00F4596E"/>
    <w:rsid w:val="00F45A20"/>
    <w:rsid w:val="00F4676E"/>
    <w:rsid w:val="00F47B3B"/>
    <w:rsid w:val="00F51620"/>
    <w:rsid w:val="00F52383"/>
    <w:rsid w:val="00F52895"/>
    <w:rsid w:val="00F5313C"/>
    <w:rsid w:val="00F53203"/>
    <w:rsid w:val="00F5338E"/>
    <w:rsid w:val="00F54557"/>
    <w:rsid w:val="00F56968"/>
    <w:rsid w:val="00F601F3"/>
    <w:rsid w:val="00F61505"/>
    <w:rsid w:val="00F61EF8"/>
    <w:rsid w:val="00F622FB"/>
    <w:rsid w:val="00F626B1"/>
    <w:rsid w:val="00F63DA6"/>
    <w:rsid w:val="00F6548A"/>
    <w:rsid w:val="00F6559B"/>
    <w:rsid w:val="00F65C1A"/>
    <w:rsid w:val="00F66E4F"/>
    <w:rsid w:val="00F671A9"/>
    <w:rsid w:val="00F67527"/>
    <w:rsid w:val="00F6779C"/>
    <w:rsid w:val="00F677DF"/>
    <w:rsid w:val="00F67A00"/>
    <w:rsid w:val="00F67A54"/>
    <w:rsid w:val="00F67B70"/>
    <w:rsid w:val="00F70123"/>
    <w:rsid w:val="00F70DE4"/>
    <w:rsid w:val="00F717E5"/>
    <w:rsid w:val="00F71837"/>
    <w:rsid w:val="00F72108"/>
    <w:rsid w:val="00F7374D"/>
    <w:rsid w:val="00F73DBB"/>
    <w:rsid w:val="00F7404C"/>
    <w:rsid w:val="00F74E2C"/>
    <w:rsid w:val="00F75148"/>
    <w:rsid w:val="00F759F2"/>
    <w:rsid w:val="00F75ED3"/>
    <w:rsid w:val="00F7674E"/>
    <w:rsid w:val="00F76832"/>
    <w:rsid w:val="00F7695D"/>
    <w:rsid w:val="00F76A1A"/>
    <w:rsid w:val="00F7769E"/>
    <w:rsid w:val="00F77ED8"/>
    <w:rsid w:val="00F81673"/>
    <w:rsid w:val="00F8477B"/>
    <w:rsid w:val="00F85CE3"/>
    <w:rsid w:val="00F85CE6"/>
    <w:rsid w:val="00F86F49"/>
    <w:rsid w:val="00F8708C"/>
    <w:rsid w:val="00F8730F"/>
    <w:rsid w:val="00F87CDF"/>
    <w:rsid w:val="00F906A0"/>
    <w:rsid w:val="00F90971"/>
    <w:rsid w:val="00F91BA0"/>
    <w:rsid w:val="00F91FAD"/>
    <w:rsid w:val="00F92BF2"/>
    <w:rsid w:val="00F93365"/>
    <w:rsid w:val="00F93CD8"/>
    <w:rsid w:val="00F94A41"/>
    <w:rsid w:val="00F96893"/>
    <w:rsid w:val="00F96BA2"/>
    <w:rsid w:val="00F96E17"/>
    <w:rsid w:val="00FA12C3"/>
    <w:rsid w:val="00FA1530"/>
    <w:rsid w:val="00FA2130"/>
    <w:rsid w:val="00FA278B"/>
    <w:rsid w:val="00FA5DBC"/>
    <w:rsid w:val="00FA5F9F"/>
    <w:rsid w:val="00FA62A6"/>
    <w:rsid w:val="00FA7B3E"/>
    <w:rsid w:val="00FB0061"/>
    <w:rsid w:val="00FB009F"/>
    <w:rsid w:val="00FB06FF"/>
    <w:rsid w:val="00FB2229"/>
    <w:rsid w:val="00FB2B7A"/>
    <w:rsid w:val="00FB2FD3"/>
    <w:rsid w:val="00FB4E13"/>
    <w:rsid w:val="00FB586E"/>
    <w:rsid w:val="00FB59A3"/>
    <w:rsid w:val="00FB74B5"/>
    <w:rsid w:val="00FC08A8"/>
    <w:rsid w:val="00FC0A11"/>
    <w:rsid w:val="00FC23F7"/>
    <w:rsid w:val="00FC26E3"/>
    <w:rsid w:val="00FC2F66"/>
    <w:rsid w:val="00FC31B7"/>
    <w:rsid w:val="00FC395A"/>
    <w:rsid w:val="00FC45F2"/>
    <w:rsid w:val="00FC4733"/>
    <w:rsid w:val="00FC4BB5"/>
    <w:rsid w:val="00FC585E"/>
    <w:rsid w:val="00FC5B5C"/>
    <w:rsid w:val="00FC5F8B"/>
    <w:rsid w:val="00FC7263"/>
    <w:rsid w:val="00FC817D"/>
    <w:rsid w:val="00FD0788"/>
    <w:rsid w:val="00FD0AF4"/>
    <w:rsid w:val="00FD15BC"/>
    <w:rsid w:val="00FD213F"/>
    <w:rsid w:val="00FD22B0"/>
    <w:rsid w:val="00FD239D"/>
    <w:rsid w:val="00FD39B6"/>
    <w:rsid w:val="00FD48FF"/>
    <w:rsid w:val="00FD4A48"/>
    <w:rsid w:val="00FD530E"/>
    <w:rsid w:val="00FD549B"/>
    <w:rsid w:val="00FD5866"/>
    <w:rsid w:val="00FD5A64"/>
    <w:rsid w:val="00FD5B58"/>
    <w:rsid w:val="00FD6A3D"/>
    <w:rsid w:val="00FE0560"/>
    <w:rsid w:val="00FE3B67"/>
    <w:rsid w:val="00FE3D54"/>
    <w:rsid w:val="00FE3D5B"/>
    <w:rsid w:val="00FE40B6"/>
    <w:rsid w:val="00FE4172"/>
    <w:rsid w:val="00FE4503"/>
    <w:rsid w:val="00FE5122"/>
    <w:rsid w:val="00FE523A"/>
    <w:rsid w:val="00FE5E01"/>
    <w:rsid w:val="00FE690E"/>
    <w:rsid w:val="00FE6961"/>
    <w:rsid w:val="00FE7E7F"/>
    <w:rsid w:val="00FF0422"/>
    <w:rsid w:val="00FF13B9"/>
    <w:rsid w:val="00FF3A75"/>
    <w:rsid w:val="00FF5365"/>
    <w:rsid w:val="00FF554A"/>
    <w:rsid w:val="00FF5867"/>
    <w:rsid w:val="00FF5FBF"/>
    <w:rsid w:val="00FF5FC2"/>
    <w:rsid w:val="00FF61C2"/>
    <w:rsid w:val="00FF7C95"/>
    <w:rsid w:val="00FF7EEB"/>
    <w:rsid w:val="00FF7FF0"/>
    <w:rsid w:val="056C9E3E"/>
    <w:rsid w:val="05725362"/>
    <w:rsid w:val="0678E108"/>
    <w:rsid w:val="0D06266E"/>
    <w:rsid w:val="0FB1D166"/>
    <w:rsid w:val="1467E58D"/>
    <w:rsid w:val="1C832091"/>
    <w:rsid w:val="1E044962"/>
    <w:rsid w:val="1FA07E52"/>
    <w:rsid w:val="2557263E"/>
    <w:rsid w:val="25815FAC"/>
    <w:rsid w:val="2826E327"/>
    <w:rsid w:val="2BA1CD9E"/>
    <w:rsid w:val="2FC62D52"/>
    <w:rsid w:val="372C20F4"/>
    <w:rsid w:val="3AFCDE2C"/>
    <w:rsid w:val="3E939BEB"/>
    <w:rsid w:val="3F49B556"/>
    <w:rsid w:val="4184199B"/>
    <w:rsid w:val="4CF54C2D"/>
    <w:rsid w:val="522FE70B"/>
    <w:rsid w:val="55DC894D"/>
    <w:rsid w:val="55FC4FB8"/>
    <w:rsid w:val="59C3D0C1"/>
    <w:rsid w:val="5CEED47D"/>
    <w:rsid w:val="618D1EE5"/>
    <w:rsid w:val="66AC826C"/>
    <w:rsid w:val="67D7CD63"/>
    <w:rsid w:val="688152AE"/>
    <w:rsid w:val="68B8F4DF"/>
    <w:rsid w:val="6A23EAA6"/>
    <w:rsid w:val="6CD9CBCF"/>
    <w:rsid w:val="6FF6C07A"/>
    <w:rsid w:val="70B15481"/>
    <w:rsid w:val="725EE8DE"/>
    <w:rsid w:val="735A7BAA"/>
    <w:rsid w:val="739268F3"/>
    <w:rsid w:val="78349788"/>
    <w:rsid w:val="7835576E"/>
    <w:rsid w:val="7A840823"/>
    <w:rsid w:val="7C17607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3BE420"/>
  <w15:docId w15:val="{72295C39-8D60-46CE-A213-99697BEC6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1" w:unhideWhenUsed="1"/>
    <w:lsdException w:name="annotation text" w:semiHidden="1" w:unhideWhenUsed="1"/>
    <w:lsdException w:name="header" w:semiHidden="1" w:uiPriority="1" w:unhideWhenUsed="1"/>
    <w:lsdException w:name="footer" w:semiHidden="1" w:unhideWhenUsed="1"/>
    <w:lsdException w:name="index heading" w:semiHidden="1" w:uiPriority="0" w:unhideWhenUsed="1"/>
    <w:lsdException w:name="caption" w:semiHidden="1" w:uiPriority="1" w:unhideWhenUsed="1" w:qFormat="1"/>
    <w:lsdException w:name="table of figures" w:semiHidden="1" w:uiPriority="2" w:unhideWhenUsed="1"/>
    <w:lsdException w:name="envelope address" w:semiHidden="1" w:uiPriority="1" w:unhideWhenUsed="1"/>
    <w:lsdException w:name="envelope return" w:semiHidden="1" w:uiPriority="1" w:unhideWhenUsed="1"/>
    <w:lsdException w:name="footnote reference" w:semiHidden="1" w:unhideWhenUsed="1"/>
    <w:lsdException w:name="annotation reference" w:semiHidden="1" w:unhideWhenUsed="1"/>
    <w:lsdException w:name="line number" w:semiHidden="1" w:unhideWhenUsed="1"/>
    <w:lsdException w:name="page number" w:semiHidden="1" w:uiPriority="2" w:unhideWhenUsed="1"/>
    <w:lsdException w:name="endnote reference" w:semiHidden="1" w:unhideWhenUsed="1"/>
    <w:lsdException w:name="endnote text" w:semiHidden="1" w:uiPriority="1" w:unhideWhenUsed="1"/>
    <w:lsdException w:name="table of authorities" w:semiHidden="1" w:uiPriority="2" w:unhideWhenUsed="1"/>
    <w:lsdException w:name="macro" w:semiHidden="1" w:uiPriority="2" w:unhideWhenUsed="1"/>
    <w:lsdException w:name="toa heading" w:semiHidden="1" w:uiPriority="0" w:unhideWhenUsed="1"/>
    <w:lsdException w:name="List" w:semiHidden="1" w:uiPriority="2" w:unhideWhenUsed="1"/>
    <w:lsdException w:name="List Bullet" w:semiHidden="1" w:uiPriority="2" w:unhideWhenUsed="1"/>
    <w:lsdException w:name="List Number" w:semiHidden="1" w:uiPriority="2" w:unhideWhenUsed="1"/>
    <w:lsdException w:name="List 2" w:semiHidden="1" w:uiPriority="2" w:unhideWhenUsed="1"/>
    <w:lsdException w:name="List 3" w:semiHidden="1" w:uiPriority="2" w:unhideWhenUsed="1"/>
    <w:lsdException w:name="List 4" w:semiHidden="1" w:uiPriority="2" w:unhideWhenUsed="1"/>
    <w:lsdException w:name="List 5" w:semiHidden="1" w:uiPriority="2" w:unhideWhenUsed="1"/>
    <w:lsdException w:name="List Bullet 2" w:semiHidden="1"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2" w:qFormat="1"/>
    <w:lsdException w:name="Closing" w:semiHidden="1" w:uiPriority="1" w:unhideWhenUsed="1"/>
    <w:lsdException w:name="Signature" w:semiHidden="1" w:uiPriority="2"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iPriority="2" w:unhideWhenUsed="1"/>
    <w:lsdException w:name="List Continue 2" w:semiHidden="1" w:uiPriority="2" w:unhideWhenUsed="1"/>
    <w:lsdException w:name="List Continue 3" w:semiHidden="1" w:uiPriority="2" w:unhideWhenUsed="1"/>
    <w:lsdException w:name="List Continue 4" w:semiHidden="1" w:uiPriority="2" w:unhideWhenUsed="1"/>
    <w:lsdException w:name="List Continue 5" w:semiHidden="1" w:uiPriority="2" w:unhideWhenUsed="1"/>
    <w:lsdException w:name="Message Header" w:semiHidden="1" w:uiPriority="2" w:unhideWhenUsed="1"/>
    <w:lsdException w:name="Subtitle" w:uiPriority="3" w:qFormat="1"/>
    <w:lsdException w:name="Salutation" w:semiHidden="1" w:uiPriority="2" w:unhideWhenUsed="1"/>
    <w:lsdException w:name="Date" w:semiHidden="1" w:uiPriority="1" w:unhideWhenUsed="1"/>
    <w:lsdException w:name="Body Text First Indent" w:semiHidden="1" w:uiPriority="1" w:unhideWhenUsed="1"/>
    <w:lsdException w:name="Body Text First Indent 2" w:semiHidden="1" w:uiPriority="1" w:unhideWhenUsed="1"/>
    <w:lsdException w:name="Note Heading" w:semiHidden="1" w:uiPriority="0" w:unhideWhenUsed="1"/>
    <w:lsdException w:name="Body Text 2" w:semiHidden="1" w:uiPriority="1" w:unhideWhenUsed="1"/>
    <w:lsdException w:name="Body Text 3" w:semiHidden="1" w:uiPriority="1" w:unhideWhenUsed="1"/>
    <w:lsdException w:name="Body Text Indent 2" w:semiHidden="1" w:uiPriority="1" w:unhideWhenUsed="1"/>
    <w:lsdException w:name="Body Text Indent 3" w:semiHidden="1" w:uiPriority="1" w:unhideWhenUsed="1"/>
    <w:lsdException w:name="Block Text" w:semiHidden="1" w:uiPriority="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1" w:unhideWhenUsed="1"/>
    <w:lsdException w:name="Plain Text" w:semiHidden="1" w:unhideWhenUsed="1"/>
    <w:lsdException w:name="E-mail Signature" w:semiHidden="1" w:uiPriority="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iPriority="0"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3"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F2E"/>
    <w:pPr>
      <w:widowControl/>
      <w:tabs>
        <w:tab w:val="left" w:pos="393"/>
      </w:tabs>
      <w:autoSpaceDE/>
      <w:autoSpaceDN/>
      <w:spacing w:before="120" w:after="120" w:line="288" w:lineRule="auto"/>
      <w:textAlignment w:val="center"/>
    </w:pPr>
    <w:rPr>
      <w:rFonts w:eastAsia="Arial" w:cs="Arial"/>
      <w:color w:val="1C2430" w:themeColor="text1"/>
      <w:kern w:val="22"/>
      <w:sz w:val="20"/>
      <w:szCs w:val="20"/>
      <w:lang w:val="en-AU" w:eastAsia="en-AU"/>
    </w:rPr>
  </w:style>
  <w:style w:type="paragraph" w:styleId="Heading1">
    <w:name w:val="heading 1"/>
    <w:link w:val="Heading1Char"/>
    <w:uiPriority w:val="1"/>
    <w:qFormat/>
    <w:rsid w:val="00244F35"/>
    <w:pPr>
      <w:pageBreakBefore/>
      <w:spacing w:before="240"/>
      <w:outlineLvl w:val="0"/>
    </w:pPr>
    <w:rPr>
      <w:rFonts w:ascii="Aptos Light" w:eastAsia="Arial" w:hAnsi="Aptos Light" w:cs="Arial"/>
      <w:color w:val="1C75BC" w:themeColor="accent1"/>
      <w:kern w:val="22"/>
      <w:sz w:val="40"/>
      <w:szCs w:val="14"/>
    </w:rPr>
  </w:style>
  <w:style w:type="paragraph" w:styleId="Heading2">
    <w:name w:val="heading 2"/>
    <w:next w:val="Normal"/>
    <w:link w:val="Heading2Char"/>
    <w:uiPriority w:val="1"/>
    <w:qFormat/>
    <w:rsid w:val="00197CA7"/>
    <w:pPr>
      <w:spacing w:before="240"/>
      <w:outlineLvl w:val="1"/>
    </w:pPr>
    <w:rPr>
      <w:rFonts w:ascii="Aptos SemiBold" w:eastAsia="Arial" w:hAnsi="Aptos SemiBold" w:cs="Arial"/>
      <w:bCs/>
      <w:color w:val="022848" w:themeColor="text2"/>
      <w:sz w:val="24"/>
      <w:szCs w:val="20"/>
    </w:rPr>
  </w:style>
  <w:style w:type="paragraph" w:styleId="Heading3">
    <w:name w:val="heading 3"/>
    <w:next w:val="Normal"/>
    <w:link w:val="Heading3Char"/>
    <w:uiPriority w:val="1"/>
    <w:qFormat/>
    <w:rsid w:val="0080679C"/>
    <w:pPr>
      <w:numPr>
        <w:numId w:val="5"/>
      </w:numPr>
      <w:spacing w:before="240" w:after="120"/>
      <w:ind w:left="357" w:hanging="357"/>
      <w:outlineLvl w:val="2"/>
    </w:pPr>
    <w:rPr>
      <w:rFonts w:asciiTheme="majorHAnsi" w:eastAsia="Times New Roman" w:hAnsiTheme="majorHAnsi" w:cs="Times New Roman"/>
      <w:bCs/>
      <w:color w:val="022848" w:themeColor="text2"/>
      <w:lang w:val="en-GB" w:eastAsia="en-AU"/>
    </w:rPr>
  </w:style>
  <w:style w:type="paragraph" w:styleId="Heading4">
    <w:name w:val="heading 4"/>
    <w:next w:val="Normal"/>
    <w:link w:val="Heading4Char"/>
    <w:uiPriority w:val="1"/>
    <w:qFormat/>
    <w:rsid w:val="00BF6186"/>
    <w:pPr>
      <w:numPr>
        <w:numId w:val="7"/>
      </w:numPr>
      <w:spacing w:before="300" w:after="120"/>
      <w:ind w:left="284" w:hanging="284"/>
      <w:outlineLvl w:val="3"/>
    </w:pPr>
    <w:rPr>
      <w:rFonts w:asciiTheme="majorHAnsi" w:eastAsia="Arial" w:hAnsiTheme="majorHAnsi" w:cs="Arial"/>
      <w:color w:val="1C2430" w:themeColor="text1"/>
      <w:kern w:val="22"/>
      <w:sz w:val="20"/>
      <w:szCs w:val="20"/>
      <w:lang w:val="en-AU" w:eastAsia="en-AU"/>
    </w:rPr>
  </w:style>
  <w:style w:type="paragraph" w:styleId="Heading5">
    <w:name w:val="heading 5"/>
    <w:uiPriority w:val="1"/>
    <w:semiHidden/>
    <w:qFormat/>
    <w:rsid w:val="008962FD"/>
    <w:pPr>
      <w:spacing w:before="240"/>
      <w:outlineLvl w:val="4"/>
    </w:pPr>
    <w:rPr>
      <w:rFonts w:ascii="Aptos SemiBold" w:eastAsia="Arial" w:hAnsi="Aptos SemiBold" w:cs="Arial"/>
      <w:bCs/>
      <w:caps/>
      <w:color w:val="3C3C3C" w:themeColor="background2" w:themeShade="40"/>
      <w:spacing w:val="10"/>
      <w:kern w:val="20"/>
      <w:sz w:val="20"/>
      <w:szCs w:val="24"/>
    </w:rPr>
  </w:style>
  <w:style w:type="paragraph" w:styleId="Heading6">
    <w:name w:val="heading 6"/>
    <w:uiPriority w:val="1"/>
    <w:semiHidden/>
    <w:qFormat/>
    <w:rsid w:val="00FE4503"/>
    <w:pPr>
      <w:keepNext/>
      <w:spacing w:before="360" w:after="120"/>
      <w:outlineLvl w:val="5"/>
    </w:pPr>
    <w:rPr>
      <w:rFonts w:ascii="Aptos SemiBold" w:eastAsia="Arial" w:hAnsi="Aptos SemiBold" w:cs="Arial"/>
      <w:bCs/>
      <w:color w:val="1C2430" w:themeColor="text1"/>
      <w:sz w:val="24"/>
      <w:szCs w:val="25"/>
    </w:rPr>
  </w:style>
  <w:style w:type="paragraph" w:styleId="Heading7">
    <w:name w:val="heading 7"/>
    <w:basedOn w:val="Normal"/>
    <w:uiPriority w:val="1"/>
    <w:semiHidden/>
    <w:qFormat/>
    <w:pPr>
      <w:ind w:left="165"/>
      <w:jc w:val="both"/>
      <w:outlineLvl w:val="6"/>
    </w:pPr>
    <w:rPr>
      <w:rFonts w:ascii="Calibri" w:eastAsia="Calibri" w:hAnsi="Calibri" w:cs="Calibri"/>
      <w:i/>
      <w:iCs/>
    </w:rPr>
  </w:style>
  <w:style w:type="paragraph" w:styleId="Heading8">
    <w:name w:val="heading 8"/>
    <w:basedOn w:val="Normal"/>
    <w:next w:val="Normal"/>
    <w:link w:val="Heading8Char"/>
    <w:uiPriority w:val="1"/>
    <w:semiHidden/>
    <w:qFormat/>
    <w:rsid w:val="00D05238"/>
    <w:pPr>
      <w:spacing w:before="240" w:after="60" w:line="240" w:lineRule="auto"/>
      <w:outlineLvl w:val="7"/>
    </w:pPr>
    <w:rPr>
      <w:rFonts w:ascii="Times New Roman" w:eastAsia="Times New Roman" w:hAnsi="Times New Roman" w:cs="Times New Roman"/>
      <w:i/>
      <w:iCs/>
      <w:color w:val="auto"/>
      <w:kern w:val="0"/>
      <w:sz w:val="24"/>
      <w:szCs w:val="24"/>
    </w:rPr>
  </w:style>
  <w:style w:type="paragraph" w:styleId="Heading9">
    <w:name w:val="heading 9"/>
    <w:basedOn w:val="Normal"/>
    <w:next w:val="Normal"/>
    <w:link w:val="Heading9Char"/>
    <w:uiPriority w:val="1"/>
    <w:semiHidden/>
    <w:qFormat/>
    <w:rsid w:val="00D05238"/>
    <w:pPr>
      <w:spacing w:before="240" w:after="60" w:line="240" w:lineRule="auto"/>
      <w:outlineLvl w:val="8"/>
    </w:pPr>
    <w:rPr>
      <w:rFonts w:ascii="Arial" w:eastAsia="Times New Roman" w:hAnsi="Arial"/>
      <w:color w:val="auto"/>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1"/>
    <w:semiHidden/>
    <w:rsid w:val="008C54E3"/>
    <w:rPr>
      <w:rFonts w:ascii="Times New Roman" w:eastAsia="Times New Roman" w:hAnsi="Times New Roman" w:cs="Times New Roman"/>
      <w:i/>
      <w:iCs/>
      <w:sz w:val="24"/>
      <w:szCs w:val="24"/>
      <w:lang w:val="en-AU" w:eastAsia="en-AU"/>
    </w:rPr>
  </w:style>
  <w:style w:type="paragraph" w:styleId="ListParagraph">
    <w:name w:val="List Paragraph"/>
    <w:basedOn w:val="Normal"/>
    <w:link w:val="ListParagraphChar"/>
    <w:uiPriority w:val="34"/>
    <w:qFormat/>
    <w:rsid w:val="005A3D77"/>
    <w:pPr>
      <w:numPr>
        <w:numId w:val="1"/>
      </w:numPr>
      <w:tabs>
        <w:tab w:val="left" w:pos="2977"/>
      </w:tabs>
      <w:spacing w:after="140" w:line="276" w:lineRule="auto"/>
      <w:ind w:left="170" w:hanging="170"/>
      <w:contextualSpacing/>
    </w:pPr>
    <w:rPr>
      <w:rFonts w:ascii="Aptos" w:eastAsia="Times New Roman" w:hAnsi="Aptos" w:cs="Times New Roman"/>
      <w:lang w:val="en-GB"/>
    </w:rPr>
  </w:style>
  <w:style w:type="paragraph" w:customStyle="1" w:styleId="TableParagraph">
    <w:name w:val="Table Paragraph"/>
    <w:basedOn w:val="Normal"/>
    <w:uiPriority w:val="1"/>
    <w:qFormat/>
    <w:rsid w:val="00675D01"/>
    <w:pPr>
      <w:spacing w:before="40" w:after="40" w:line="240" w:lineRule="auto"/>
    </w:pPr>
    <w:rPr>
      <w:color w:val="auto"/>
      <w:sz w:val="16"/>
    </w:rPr>
  </w:style>
  <w:style w:type="paragraph" w:styleId="TOC1">
    <w:name w:val="toc 1"/>
    <w:basedOn w:val="Normal"/>
    <w:next w:val="Normal"/>
    <w:autoRedefine/>
    <w:uiPriority w:val="39"/>
    <w:unhideWhenUsed/>
    <w:qFormat/>
    <w:rsid w:val="003F2286"/>
    <w:pPr>
      <w:tabs>
        <w:tab w:val="right" w:pos="10200"/>
      </w:tabs>
      <w:spacing w:before="360" w:after="0" w:line="240" w:lineRule="auto"/>
    </w:pPr>
    <w:rPr>
      <w:rFonts w:ascii="Aptos SemiBold" w:hAnsi="Aptos SemiBold"/>
      <w:caps/>
      <w:noProof/>
      <w:color w:val="1C75BC" w:themeColor="accent1"/>
      <w:sz w:val="24"/>
      <w:szCs w:val="28"/>
      <w:u w:color="1C75BC" w:themeColor="accent1"/>
    </w:rPr>
  </w:style>
  <w:style w:type="paragraph" w:styleId="TOC2">
    <w:name w:val="toc 2"/>
    <w:next w:val="Normal"/>
    <w:autoRedefine/>
    <w:uiPriority w:val="39"/>
    <w:unhideWhenUsed/>
    <w:qFormat/>
    <w:rsid w:val="00A95245"/>
    <w:pPr>
      <w:tabs>
        <w:tab w:val="right" w:pos="9632"/>
      </w:tabs>
      <w:spacing w:before="120" w:after="120"/>
    </w:pPr>
    <w:rPr>
      <w:rFonts w:ascii="Aptos SemiBold" w:eastAsia="Arial" w:hAnsi="Aptos SemiBold" w:cs="Arial"/>
      <w:noProof/>
      <w:color w:val="3C3C3C" w:themeColor="background2" w:themeShade="40"/>
      <w:sz w:val="24"/>
    </w:rPr>
  </w:style>
  <w:style w:type="paragraph" w:styleId="TOC3">
    <w:name w:val="toc 3"/>
    <w:basedOn w:val="Normal"/>
    <w:next w:val="Normal"/>
    <w:autoRedefine/>
    <w:uiPriority w:val="39"/>
    <w:unhideWhenUsed/>
    <w:qFormat/>
    <w:rsid w:val="00E47A33"/>
    <w:pPr>
      <w:pBdr>
        <w:between w:val="single" w:sz="4" w:space="1" w:color="BFBFBF" w:themeColor="background1" w:themeShade="BF"/>
      </w:pBdr>
      <w:tabs>
        <w:tab w:val="right" w:pos="9632"/>
      </w:tabs>
      <w:spacing w:before="40" w:after="40" w:line="240" w:lineRule="auto"/>
      <w:ind w:left="170"/>
    </w:pPr>
    <w:rPr>
      <w:rFonts w:ascii="Aptos" w:hAnsi="Aptos"/>
      <w:noProof/>
      <w:color w:val="3C3C3C" w:themeColor="background2" w:themeShade="40"/>
    </w:rPr>
  </w:style>
  <w:style w:type="paragraph" w:styleId="TOC4">
    <w:name w:val="toc 4"/>
    <w:basedOn w:val="TOC3"/>
    <w:next w:val="Normal"/>
    <w:autoRedefine/>
    <w:uiPriority w:val="39"/>
    <w:unhideWhenUsed/>
    <w:rsid w:val="00E47A33"/>
  </w:style>
  <w:style w:type="paragraph" w:styleId="TOC5">
    <w:name w:val="toc 5"/>
    <w:basedOn w:val="Normal"/>
    <w:next w:val="Normal"/>
    <w:autoRedefine/>
    <w:uiPriority w:val="39"/>
    <w:unhideWhenUsed/>
    <w:rsid w:val="00C95B55"/>
    <w:pPr>
      <w:spacing w:after="100" w:line="278" w:lineRule="auto"/>
      <w:ind w:left="960"/>
    </w:pPr>
    <w:rPr>
      <w:rFonts w:eastAsiaTheme="minorEastAsia" w:cstheme="minorBidi"/>
      <w:kern w:val="2"/>
      <w:sz w:val="24"/>
      <w:szCs w:val="24"/>
      <w14:ligatures w14:val="standardContextual"/>
    </w:rPr>
  </w:style>
  <w:style w:type="paragraph" w:styleId="TOC6">
    <w:name w:val="toc 6"/>
    <w:basedOn w:val="Normal"/>
    <w:next w:val="Normal"/>
    <w:autoRedefine/>
    <w:uiPriority w:val="39"/>
    <w:unhideWhenUsed/>
    <w:rsid w:val="00C95B55"/>
    <w:pPr>
      <w:spacing w:after="100" w:line="278" w:lineRule="auto"/>
      <w:ind w:left="1200"/>
    </w:pPr>
    <w:rPr>
      <w:rFonts w:eastAsiaTheme="minorEastAsia" w:cstheme="minorBidi"/>
      <w:kern w:val="2"/>
      <w:sz w:val="24"/>
      <w:szCs w:val="24"/>
      <w14:ligatures w14:val="standardContextual"/>
    </w:rPr>
  </w:style>
  <w:style w:type="paragraph" w:styleId="TOC7">
    <w:name w:val="toc 7"/>
    <w:basedOn w:val="Normal"/>
    <w:next w:val="Normal"/>
    <w:autoRedefine/>
    <w:uiPriority w:val="39"/>
    <w:unhideWhenUsed/>
    <w:rsid w:val="00C95B55"/>
    <w:pPr>
      <w:spacing w:after="100" w:line="278" w:lineRule="auto"/>
      <w:ind w:left="1440"/>
    </w:pPr>
    <w:rPr>
      <w:rFonts w:eastAsiaTheme="minorEastAsia" w:cstheme="minorBidi"/>
      <w:kern w:val="2"/>
      <w:sz w:val="24"/>
      <w:szCs w:val="24"/>
      <w14:ligatures w14:val="standardContextual"/>
    </w:rPr>
  </w:style>
  <w:style w:type="paragraph" w:styleId="TOC8">
    <w:name w:val="toc 8"/>
    <w:basedOn w:val="Normal"/>
    <w:next w:val="Normal"/>
    <w:autoRedefine/>
    <w:uiPriority w:val="39"/>
    <w:unhideWhenUsed/>
    <w:rsid w:val="00C95B55"/>
    <w:pPr>
      <w:spacing w:after="100" w:line="278" w:lineRule="auto"/>
      <w:ind w:left="1680"/>
    </w:pPr>
    <w:rPr>
      <w:rFonts w:eastAsiaTheme="minorEastAsia" w:cstheme="minorBidi"/>
      <w:kern w:val="2"/>
      <w:sz w:val="24"/>
      <w:szCs w:val="24"/>
      <w14:ligatures w14:val="standardContextual"/>
    </w:rPr>
  </w:style>
  <w:style w:type="paragraph" w:styleId="TOC9">
    <w:name w:val="toc 9"/>
    <w:basedOn w:val="Normal"/>
    <w:next w:val="Normal"/>
    <w:autoRedefine/>
    <w:uiPriority w:val="39"/>
    <w:unhideWhenUsed/>
    <w:rsid w:val="00C95B55"/>
    <w:pPr>
      <w:spacing w:after="100" w:line="278" w:lineRule="auto"/>
      <w:ind w:left="1920"/>
    </w:pPr>
    <w:rPr>
      <w:rFonts w:eastAsiaTheme="minorEastAsia" w:cstheme="minorBidi"/>
      <w:kern w:val="2"/>
      <w:sz w:val="24"/>
      <w:szCs w:val="24"/>
      <w14:ligatures w14:val="standardContextual"/>
    </w:rPr>
  </w:style>
  <w:style w:type="character" w:styleId="Hyperlink">
    <w:name w:val="Hyperlink"/>
    <w:basedOn w:val="DefaultParagraphFont"/>
    <w:uiPriority w:val="99"/>
    <w:unhideWhenUsed/>
    <w:rsid w:val="00725957"/>
    <w:rPr>
      <w:color w:val="1C75BC" w:themeColor="accent1"/>
      <w:u w:val="single"/>
    </w:rPr>
  </w:style>
  <w:style w:type="table" w:customStyle="1" w:styleId="RuleID">
    <w:name w:val="Rule ID"/>
    <w:basedOn w:val="TableNormal"/>
    <w:uiPriority w:val="99"/>
    <w:rsid w:val="00F8477B"/>
    <w:pPr>
      <w:widowControl/>
      <w:autoSpaceDE/>
      <w:autoSpaceDN/>
    </w:pPr>
    <w:tblPr>
      <w:tblBorders>
        <w:bottom w:val="single" w:sz="6" w:space="0" w:color="D9D9D9" w:themeColor="background1" w:themeShade="D9"/>
        <w:insideH w:val="single" w:sz="6" w:space="0" w:color="D9D9D9" w:themeColor="background1" w:themeShade="D9"/>
        <w:insideV w:val="single" w:sz="36" w:space="0" w:color="FFFFFF" w:themeColor="background1"/>
      </w:tblBorders>
      <w:tblCellMar>
        <w:top w:w="57" w:type="dxa"/>
        <w:left w:w="57" w:type="dxa"/>
        <w:bottom w:w="57" w:type="dxa"/>
        <w:right w:w="57" w:type="dxa"/>
      </w:tblCellMar>
    </w:tblPr>
    <w:trPr>
      <w:cantSplit/>
    </w:trPr>
    <w:tcPr>
      <w:shd w:val="clear" w:color="auto" w:fill="FFFFFF" w:themeFill="background1"/>
    </w:tcPr>
    <w:tblStylePr w:type="firstRow">
      <w:pPr>
        <w:wordWrap/>
        <w:ind w:leftChars="0" w:left="113"/>
        <w:textAlignment w:val="center"/>
      </w:pPr>
      <w:rPr>
        <w:rFonts w:asciiTheme="majorHAnsi" w:hAnsiTheme="majorHAnsi"/>
        <w:color w:val="FFFFFF" w:themeColor="background1"/>
      </w:rPr>
      <w:tblPr/>
      <w:trPr>
        <w:tblHeader/>
      </w:trPr>
      <w:tcPr>
        <w:tcBorders>
          <w:bottom w:val="single" w:sz="24" w:space="0" w:color="FFFFFF" w:themeColor="background1"/>
          <w:insideV w:val="single" w:sz="24" w:space="0" w:color="FFFFFF" w:themeColor="background1"/>
        </w:tcBorders>
        <w:shd w:val="clear" w:color="auto" w:fill="F2F2F2" w:themeFill="background1" w:themeFillShade="F2"/>
      </w:tcPr>
    </w:tblStylePr>
    <w:tblStylePr w:type="firstCol">
      <w:rPr>
        <w:rFonts w:ascii="Bahnschrift SemiBold Condensed" w:hAnsi="Bahnschrift SemiBold Condensed"/>
        <w:color w:val="022848" w:themeColor="text2"/>
      </w:rPr>
    </w:tblStylePr>
  </w:style>
  <w:style w:type="character" w:customStyle="1" w:styleId="Strongalt">
    <w:name w:val="Strong alt"/>
    <w:basedOn w:val="DefaultParagraphFont"/>
    <w:uiPriority w:val="1"/>
    <w:qFormat/>
    <w:rsid w:val="008B0935"/>
    <w:rPr>
      <w:rFonts w:asciiTheme="majorHAnsi" w:eastAsia="Times New Roman" w:hAnsiTheme="majorHAnsi" w:cs="Times New Roman"/>
      <w:color w:val="1C2430" w:themeColor="text1"/>
    </w:rPr>
  </w:style>
  <w:style w:type="paragraph" w:styleId="Caption">
    <w:name w:val="caption"/>
    <w:basedOn w:val="Normal"/>
    <w:next w:val="Normal"/>
    <w:uiPriority w:val="1"/>
    <w:unhideWhenUsed/>
    <w:qFormat/>
    <w:rsid w:val="009D32A8"/>
    <w:pPr>
      <w:spacing w:before="240" w:line="240" w:lineRule="auto"/>
    </w:pPr>
    <w:rPr>
      <w:rFonts w:asciiTheme="majorHAnsi" w:hAnsiTheme="majorHAnsi"/>
      <w:iCs/>
      <w:color w:val="022848" w:themeColor="text2"/>
      <w:szCs w:val="18"/>
    </w:rPr>
  </w:style>
  <w:style w:type="character" w:styleId="SubtleEmphasis">
    <w:name w:val="Subtle Emphasis"/>
    <w:basedOn w:val="DefaultParagraphFont"/>
    <w:uiPriority w:val="19"/>
    <w:qFormat/>
    <w:rsid w:val="00DB4CE0"/>
    <w:rPr>
      <w:i/>
      <w:iCs/>
      <w:color w:val="445774" w:themeColor="text1" w:themeTint="BF"/>
    </w:rPr>
  </w:style>
  <w:style w:type="character" w:customStyle="1" w:styleId="Heading1Char">
    <w:name w:val="Heading 1 Char"/>
    <w:basedOn w:val="DefaultParagraphFont"/>
    <w:link w:val="Heading1"/>
    <w:uiPriority w:val="1"/>
    <w:rsid w:val="00244F35"/>
    <w:rPr>
      <w:rFonts w:ascii="Aptos Light" w:eastAsia="Arial" w:hAnsi="Aptos Light" w:cs="Arial"/>
      <w:color w:val="1C75BC" w:themeColor="accent1"/>
      <w:kern w:val="22"/>
      <w:sz w:val="40"/>
      <w:szCs w:val="14"/>
    </w:rPr>
  </w:style>
  <w:style w:type="table" w:styleId="PlainTable2">
    <w:name w:val="Plain Table 2"/>
    <w:basedOn w:val="TableNormal"/>
    <w:uiPriority w:val="42"/>
    <w:rsid w:val="006462CD"/>
    <w:tblPr>
      <w:tblStyleRowBandSize w:val="1"/>
      <w:tblStyleColBandSize w:val="1"/>
      <w:tblBorders>
        <w:top w:val="single" w:sz="4" w:space="0" w:color="758CAE" w:themeColor="text1" w:themeTint="80"/>
        <w:bottom w:val="single" w:sz="4" w:space="0" w:color="758CAE" w:themeColor="text1" w:themeTint="80"/>
      </w:tblBorders>
    </w:tblPr>
    <w:tblStylePr w:type="firstRow">
      <w:rPr>
        <w:b/>
        <w:bCs/>
      </w:rPr>
      <w:tblPr/>
      <w:tcPr>
        <w:tcBorders>
          <w:bottom w:val="single" w:sz="4" w:space="0" w:color="758CAE" w:themeColor="text1" w:themeTint="80"/>
        </w:tcBorders>
      </w:tcPr>
    </w:tblStylePr>
    <w:tblStylePr w:type="lastRow">
      <w:rPr>
        <w:b/>
        <w:bCs/>
      </w:rPr>
      <w:tblPr/>
      <w:tcPr>
        <w:tcBorders>
          <w:top w:val="single" w:sz="4" w:space="0" w:color="758CAE" w:themeColor="text1" w:themeTint="80"/>
        </w:tcBorders>
      </w:tcPr>
    </w:tblStylePr>
    <w:tblStylePr w:type="firstCol">
      <w:rPr>
        <w:b/>
        <w:bCs/>
      </w:rPr>
    </w:tblStylePr>
    <w:tblStylePr w:type="lastCol">
      <w:rPr>
        <w:b/>
        <w:bCs/>
      </w:rPr>
    </w:tblStylePr>
    <w:tblStylePr w:type="band1Vert">
      <w:tblPr/>
      <w:tcPr>
        <w:tcBorders>
          <w:left w:val="single" w:sz="4" w:space="0" w:color="758CAE" w:themeColor="text1" w:themeTint="80"/>
          <w:right w:val="single" w:sz="4" w:space="0" w:color="758CAE" w:themeColor="text1" w:themeTint="80"/>
        </w:tcBorders>
      </w:tcPr>
    </w:tblStylePr>
    <w:tblStylePr w:type="band2Vert">
      <w:tblPr/>
      <w:tcPr>
        <w:tcBorders>
          <w:left w:val="single" w:sz="4" w:space="0" w:color="758CAE" w:themeColor="text1" w:themeTint="80"/>
          <w:right w:val="single" w:sz="4" w:space="0" w:color="758CAE" w:themeColor="text1" w:themeTint="80"/>
        </w:tcBorders>
      </w:tcPr>
    </w:tblStylePr>
    <w:tblStylePr w:type="band1Horz">
      <w:tblPr/>
      <w:tcPr>
        <w:tcBorders>
          <w:top w:val="single" w:sz="4" w:space="0" w:color="758CAE" w:themeColor="text1" w:themeTint="80"/>
          <w:bottom w:val="single" w:sz="4" w:space="0" w:color="758CAE" w:themeColor="text1" w:themeTint="80"/>
        </w:tcBorders>
      </w:tcPr>
    </w:tblStylePr>
  </w:style>
  <w:style w:type="character" w:customStyle="1" w:styleId="Heading2Char">
    <w:name w:val="Heading 2 Char"/>
    <w:basedOn w:val="DefaultParagraphFont"/>
    <w:link w:val="Heading2"/>
    <w:uiPriority w:val="1"/>
    <w:rsid w:val="00197CA7"/>
    <w:rPr>
      <w:rFonts w:ascii="Aptos SemiBold" w:eastAsia="Arial" w:hAnsi="Aptos SemiBold" w:cs="Arial"/>
      <w:bCs/>
      <w:color w:val="022848" w:themeColor="text2"/>
      <w:sz w:val="24"/>
      <w:szCs w:val="20"/>
    </w:rPr>
  </w:style>
  <w:style w:type="paragraph" w:styleId="Header">
    <w:name w:val="header"/>
    <w:basedOn w:val="Normal"/>
    <w:link w:val="HeaderChar"/>
    <w:uiPriority w:val="2"/>
    <w:unhideWhenUsed/>
    <w:rsid w:val="00E40EFC"/>
    <w:pPr>
      <w:pBdr>
        <w:bottom w:val="single" w:sz="4" w:space="7" w:color="1C75BC" w:themeColor="accent1"/>
      </w:pBdr>
      <w:spacing w:before="360" w:after="240"/>
      <w:jc w:val="right"/>
    </w:pPr>
    <w:rPr>
      <w:rFonts w:asciiTheme="majorHAnsi" w:hAnsiTheme="majorHAnsi"/>
      <w:noProof/>
      <w:color w:val="022848" w:themeColor="text2"/>
      <w:spacing w:val="20"/>
    </w:rPr>
  </w:style>
  <w:style w:type="character" w:customStyle="1" w:styleId="HeaderChar">
    <w:name w:val="Header Char"/>
    <w:basedOn w:val="DefaultParagraphFont"/>
    <w:link w:val="Header"/>
    <w:uiPriority w:val="2"/>
    <w:rsid w:val="00E40EFC"/>
    <w:rPr>
      <w:rFonts w:asciiTheme="majorHAnsi" w:eastAsia="Arial" w:hAnsiTheme="majorHAnsi" w:cs="Arial"/>
      <w:noProof/>
      <w:color w:val="022848" w:themeColor="text2"/>
      <w:spacing w:val="20"/>
      <w:kern w:val="22"/>
      <w:sz w:val="20"/>
      <w:szCs w:val="20"/>
      <w:lang w:val="en-AU" w:eastAsia="en-AU"/>
    </w:rPr>
  </w:style>
  <w:style w:type="paragraph" w:styleId="Footer">
    <w:name w:val="footer"/>
    <w:basedOn w:val="Normal"/>
    <w:link w:val="FooterChar"/>
    <w:uiPriority w:val="99"/>
    <w:unhideWhenUsed/>
    <w:rsid w:val="0061472E"/>
    <w:pPr>
      <w:tabs>
        <w:tab w:val="left" w:pos="3180"/>
        <w:tab w:val="center" w:pos="4513"/>
        <w:tab w:val="right" w:pos="9026"/>
      </w:tabs>
      <w:spacing w:before="360" w:after="0"/>
    </w:pPr>
    <w:rPr>
      <w:noProof/>
      <w:sz w:val="16"/>
      <w:szCs w:val="16"/>
    </w:rPr>
  </w:style>
  <w:style w:type="character" w:customStyle="1" w:styleId="FooterChar">
    <w:name w:val="Footer Char"/>
    <w:basedOn w:val="DefaultParagraphFont"/>
    <w:link w:val="Footer"/>
    <w:uiPriority w:val="99"/>
    <w:rsid w:val="0061472E"/>
    <w:rPr>
      <w:rFonts w:eastAsia="Arial" w:cs="Arial"/>
      <w:noProof/>
      <w:color w:val="1C2430" w:themeColor="text1"/>
      <w:kern w:val="22"/>
      <w:sz w:val="16"/>
      <w:szCs w:val="16"/>
      <w:lang w:val="en-AU" w:eastAsia="en-AU"/>
    </w:rPr>
  </w:style>
  <w:style w:type="table" w:styleId="TableGrid">
    <w:name w:val="Table Grid"/>
    <w:aliases w:val="Advice and note"/>
    <w:basedOn w:val="TableNormal"/>
    <w:rsid w:val="00D573AE"/>
    <w:tblPr>
      <w:tblBorders>
        <w:insideH w:val="single" w:sz="24" w:space="0" w:color="FFFFFF" w:themeColor="background1"/>
      </w:tblBorders>
      <w:tblCellMar>
        <w:left w:w="170" w:type="dxa"/>
        <w:right w:w="170" w:type="dxa"/>
      </w:tblCellMar>
    </w:tblPr>
    <w:tcPr>
      <w:shd w:val="clear" w:color="auto" w:fill="F5FAFD"/>
    </w:tcPr>
    <w:tblStylePr w:type="firstCol">
      <w:rPr>
        <w:rFonts w:asciiTheme="minorHAnsi" w:hAnsiTheme="minorHAnsi"/>
      </w:rPr>
    </w:tblStylePr>
  </w:style>
  <w:style w:type="paragraph" w:customStyle="1" w:styleId="Note">
    <w:name w:val="Note"/>
    <w:basedOn w:val="Normal"/>
    <w:qFormat/>
    <w:rsid w:val="005A3D77"/>
    <w:pPr>
      <w:tabs>
        <w:tab w:val="left" w:pos="8340"/>
      </w:tabs>
    </w:pPr>
    <w:rPr>
      <w:sz w:val="16"/>
      <w:szCs w:val="18"/>
    </w:rPr>
  </w:style>
  <w:style w:type="character" w:styleId="IntenseEmphasis">
    <w:name w:val="Intense Emphasis"/>
    <w:basedOn w:val="Emphasis"/>
    <w:qFormat/>
    <w:rsid w:val="006101C2"/>
    <w:rPr>
      <w:rFonts w:asciiTheme="majorHAnsi" w:hAnsiTheme="majorHAnsi"/>
      <w:i w:val="0"/>
      <w:iCs/>
      <w:caps/>
      <w:color w:val="445774" w:themeColor="text1" w:themeTint="BF"/>
      <w:spacing w:val="22"/>
      <w:w w:val="100"/>
      <w:kern w:val="16"/>
      <w:position w:val="8"/>
      <w:sz w:val="16"/>
      <w:szCs w:val="16"/>
      <w:u w:val="none" w:color="1C75BC" w:themeColor="accent1"/>
    </w:rPr>
  </w:style>
  <w:style w:type="character" w:customStyle="1" w:styleId="ListParagraphChar">
    <w:name w:val="List Paragraph Char"/>
    <w:basedOn w:val="DefaultParagraphFont"/>
    <w:link w:val="ListParagraph"/>
    <w:uiPriority w:val="34"/>
    <w:rsid w:val="005A3D77"/>
    <w:rPr>
      <w:rFonts w:ascii="Aptos" w:eastAsia="Times New Roman" w:hAnsi="Aptos" w:cs="Times New Roman"/>
      <w:color w:val="1C2430" w:themeColor="text1"/>
      <w:kern w:val="22"/>
      <w:sz w:val="20"/>
      <w:szCs w:val="20"/>
      <w:lang w:val="en-GB" w:eastAsia="en-AU"/>
    </w:rPr>
  </w:style>
  <w:style w:type="table" w:styleId="PlainTable3">
    <w:name w:val="Plain Table 3"/>
    <w:basedOn w:val="TableNormal"/>
    <w:uiPriority w:val="43"/>
    <w:rsid w:val="00F4676E"/>
    <w:tblPr>
      <w:tblStyleRowBandSize w:val="1"/>
      <w:tblStyleColBandSize w:val="1"/>
    </w:tblPr>
    <w:tblStylePr w:type="firstRow">
      <w:rPr>
        <w:b/>
        <w:bCs/>
        <w:caps/>
      </w:rPr>
      <w:tblPr/>
      <w:tcPr>
        <w:tcBorders>
          <w:bottom w:val="single" w:sz="4" w:space="0" w:color="758CA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58CA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stTable1Light-Accent2">
    <w:name w:val="List Table 1 Light Accent 2"/>
    <w:basedOn w:val="TableNormal"/>
    <w:uiPriority w:val="46"/>
    <w:rsid w:val="00106F0E"/>
    <w:tblPr>
      <w:tblStyleRowBandSize w:val="1"/>
      <w:tblStyleColBandSize w:val="1"/>
    </w:tblPr>
    <w:tblStylePr w:type="firstRow">
      <w:rPr>
        <w:b/>
        <w:bCs/>
      </w:rPr>
      <w:tblPr/>
      <w:tcPr>
        <w:tcBorders>
          <w:bottom w:val="single" w:sz="4" w:space="0" w:color="9EBCD3" w:themeColor="accent2" w:themeTint="99"/>
        </w:tcBorders>
      </w:tcPr>
    </w:tblStylePr>
    <w:tblStylePr w:type="lastRow">
      <w:rPr>
        <w:b/>
        <w:bCs/>
      </w:rPr>
      <w:tblPr/>
      <w:tcPr>
        <w:tcBorders>
          <w:top w:val="single" w:sz="4" w:space="0" w:color="9EBCD3" w:themeColor="accent2" w:themeTint="99"/>
        </w:tcBorders>
      </w:tcPr>
    </w:tblStylePr>
    <w:tblStylePr w:type="firstCol">
      <w:rPr>
        <w:b/>
        <w:bCs/>
      </w:rPr>
    </w:tblStylePr>
    <w:tblStylePr w:type="lastCol">
      <w:rPr>
        <w:b/>
        <w:bCs/>
      </w:rPr>
    </w:tblStylePr>
    <w:tblStylePr w:type="band1Vert">
      <w:tblPr/>
      <w:tcPr>
        <w:shd w:val="clear" w:color="auto" w:fill="DEE8F0" w:themeFill="accent2" w:themeFillTint="33"/>
      </w:tcPr>
    </w:tblStylePr>
    <w:tblStylePr w:type="band1Horz">
      <w:tblPr/>
      <w:tcPr>
        <w:shd w:val="clear" w:color="auto" w:fill="DEE8F0" w:themeFill="accent2" w:themeFillTint="33"/>
      </w:tcPr>
    </w:tblStylePr>
  </w:style>
  <w:style w:type="table" w:styleId="ListTable1Light-Accent6">
    <w:name w:val="List Table 1 Light Accent 6"/>
    <w:basedOn w:val="TableNormal"/>
    <w:uiPriority w:val="46"/>
    <w:rsid w:val="00263851"/>
    <w:tblPr>
      <w:tblStyleRowBandSize w:val="1"/>
      <w:tblStyleColBandSize w:val="1"/>
    </w:tblPr>
    <w:tblStylePr w:type="firstRow">
      <w:rPr>
        <w:b/>
        <w:bCs/>
      </w:rPr>
      <w:tblPr/>
      <w:tcPr>
        <w:tcBorders>
          <w:bottom w:val="single" w:sz="4" w:space="0" w:color="D1A2C5" w:themeColor="accent6" w:themeTint="99"/>
        </w:tcBorders>
      </w:tcPr>
    </w:tblStylePr>
    <w:tblStylePr w:type="lastRow">
      <w:rPr>
        <w:b/>
        <w:bCs/>
      </w:rPr>
      <w:tblPr/>
      <w:tcPr>
        <w:tcBorders>
          <w:top w:val="single" w:sz="4" w:space="0" w:color="D1A2C5" w:themeColor="accent6" w:themeTint="99"/>
        </w:tcBorders>
      </w:tcPr>
    </w:tblStylePr>
    <w:tblStylePr w:type="firstCol">
      <w:rPr>
        <w:b/>
        <w:bCs/>
      </w:rPr>
    </w:tblStylePr>
    <w:tblStylePr w:type="lastCol">
      <w:rPr>
        <w:b/>
        <w:bCs/>
      </w:rPr>
    </w:tblStylePr>
    <w:tblStylePr w:type="band1Vert">
      <w:tblPr/>
      <w:tcPr>
        <w:shd w:val="clear" w:color="auto" w:fill="EFE0EB" w:themeFill="accent6" w:themeFillTint="33"/>
      </w:tcPr>
    </w:tblStylePr>
    <w:tblStylePr w:type="band1Horz">
      <w:tblPr/>
      <w:tcPr>
        <w:shd w:val="clear" w:color="auto" w:fill="EFE0EB" w:themeFill="accent6" w:themeFillTint="33"/>
      </w:tcPr>
    </w:tblStylePr>
  </w:style>
  <w:style w:type="table" w:styleId="GridTable1Light-Accent1">
    <w:name w:val="Grid Table 1 Light Accent 1"/>
    <w:basedOn w:val="TableNormal"/>
    <w:uiPriority w:val="46"/>
    <w:rsid w:val="00106F0E"/>
    <w:tblPr>
      <w:tblStyleRowBandSize w:val="1"/>
      <w:tblStyleColBandSize w:val="1"/>
      <w:tblBorders>
        <w:top w:val="single" w:sz="4" w:space="0" w:color="98C8EF" w:themeColor="accent1" w:themeTint="66"/>
        <w:left w:val="single" w:sz="4" w:space="0" w:color="98C8EF" w:themeColor="accent1" w:themeTint="66"/>
        <w:bottom w:val="single" w:sz="4" w:space="0" w:color="98C8EF" w:themeColor="accent1" w:themeTint="66"/>
        <w:right w:val="single" w:sz="4" w:space="0" w:color="98C8EF" w:themeColor="accent1" w:themeTint="66"/>
        <w:insideH w:val="single" w:sz="4" w:space="0" w:color="98C8EF" w:themeColor="accent1" w:themeTint="66"/>
        <w:insideV w:val="single" w:sz="4" w:space="0" w:color="98C8EF" w:themeColor="accent1" w:themeTint="66"/>
      </w:tblBorders>
    </w:tblPr>
    <w:tblStylePr w:type="firstRow">
      <w:rPr>
        <w:b/>
        <w:bCs/>
      </w:rPr>
      <w:tblPr/>
      <w:tcPr>
        <w:tcBorders>
          <w:bottom w:val="single" w:sz="12" w:space="0" w:color="65ADE8" w:themeColor="accent1" w:themeTint="99"/>
        </w:tcBorders>
      </w:tcPr>
    </w:tblStylePr>
    <w:tblStylePr w:type="lastRow">
      <w:rPr>
        <w:b/>
        <w:bCs/>
      </w:rPr>
      <w:tblPr/>
      <w:tcPr>
        <w:tcBorders>
          <w:top w:val="double" w:sz="2" w:space="0" w:color="65ADE8"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106F0E"/>
    <w:tblPr>
      <w:tblStyleRowBandSize w:val="1"/>
      <w:tblStyleColBandSize w:val="1"/>
      <w:tblBorders>
        <w:top w:val="single" w:sz="4" w:space="0" w:color="91A3BF" w:themeColor="text1" w:themeTint="66"/>
        <w:left w:val="single" w:sz="4" w:space="0" w:color="91A3BF" w:themeColor="text1" w:themeTint="66"/>
        <w:bottom w:val="single" w:sz="4" w:space="0" w:color="91A3BF" w:themeColor="text1" w:themeTint="66"/>
        <w:right w:val="single" w:sz="4" w:space="0" w:color="91A3BF" w:themeColor="text1" w:themeTint="66"/>
        <w:insideH w:val="single" w:sz="4" w:space="0" w:color="91A3BF" w:themeColor="text1" w:themeTint="66"/>
        <w:insideV w:val="single" w:sz="4" w:space="0" w:color="91A3BF" w:themeColor="text1" w:themeTint="66"/>
      </w:tblBorders>
    </w:tblPr>
    <w:tblStylePr w:type="firstRow">
      <w:rPr>
        <w:b/>
        <w:bCs/>
      </w:rPr>
      <w:tblPr/>
      <w:tcPr>
        <w:tcBorders>
          <w:bottom w:val="single" w:sz="12" w:space="0" w:color="5C769D" w:themeColor="text1" w:themeTint="99"/>
        </w:tcBorders>
      </w:tcPr>
    </w:tblStylePr>
    <w:tblStylePr w:type="lastRow">
      <w:rPr>
        <w:b/>
        <w:bCs/>
      </w:rPr>
      <w:tblPr/>
      <w:tcPr>
        <w:tcBorders>
          <w:top w:val="double" w:sz="2" w:space="0" w:color="5C769D" w:themeColor="tex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06F0E"/>
    <w:tblPr>
      <w:tblStyleRowBandSize w:val="1"/>
      <w:tblStyleColBandSize w:val="1"/>
      <w:tblBorders>
        <w:top w:val="single" w:sz="4" w:space="0" w:color="A7D2C7" w:themeColor="accent3" w:themeTint="66"/>
        <w:left w:val="single" w:sz="4" w:space="0" w:color="A7D2C7" w:themeColor="accent3" w:themeTint="66"/>
        <w:bottom w:val="single" w:sz="4" w:space="0" w:color="A7D2C7" w:themeColor="accent3" w:themeTint="66"/>
        <w:right w:val="single" w:sz="4" w:space="0" w:color="A7D2C7" w:themeColor="accent3" w:themeTint="66"/>
        <w:insideH w:val="single" w:sz="4" w:space="0" w:color="A7D2C7" w:themeColor="accent3" w:themeTint="66"/>
        <w:insideV w:val="single" w:sz="4" w:space="0" w:color="A7D2C7" w:themeColor="accent3" w:themeTint="66"/>
      </w:tblBorders>
    </w:tblPr>
    <w:tblStylePr w:type="firstRow">
      <w:rPr>
        <w:b/>
        <w:bCs/>
      </w:rPr>
      <w:tblPr/>
      <w:tcPr>
        <w:tcBorders>
          <w:bottom w:val="single" w:sz="12" w:space="0" w:color="7CBCAC" w:themeColor="accent3" w:themeTint="99"/>
        </w:tcBorders>
      </w:tcPr>
    </w:tblStylePr>
    <w:tblStylePr w:type="lastRow">
      <w:rPr>
        <w:b/>
        <w:bCs/>
      </w:rPr>
      <w:tblPr/>
      <w:tcPr>
        <w:tcBorders>
          <w:top w:val="double" w:sz="2" w:space="0" w:color="7CBCAC" w:themeColor="accent3" w:themeTint="99"/>
        </w:tcBorders>
      </w:tcPr>
    </w:tblStylePr>
    <w:tblStylePr w:type="firstCol">
      <w:rPr>
        <w:b/>
        <w:bCs/>
      </w:rPr>
    </w:tblStylePr>
    <w:tblStylePr w:type="lastCol">
      <w:rPr>
        <w:b/>
        <w:bCs/>
      </w:rPr>
    </w:tblStylePr>
  </w:style>
  <w:style w:type="character" w:customStyle="1" w:styleId="Heading4Char">
    <w:name w:val="Heading 4 Char"/>
    <w:basedOn w:val="DefaultParagraphFont"/>
    <w:link w:val="Heading4"/>
    <w:uiPriority w:val="1"/>
    <w:rsid w:val="00BF6186"/>
    <w:rPr>
      <w:rFonts w:asciiTheme="majorHAnsi" w:eastAsia="Arial" w:hAnsiTheme="majorHAnsi" w:cs="Arial"/>
      <w:color w:val="1C2430" w:themeColor="text1"/>
      <w:kern w:val="22"/>
      <w:sz w:val="20"/>
      <w:szCs w:val="20"/>
      <w:lang w:val="en-AU" w:eastAsia="en-AU"/>
    </w:rPr>
  </w:style>
  <w:style w:type="character" w:customStyle="1" w:styleId="Heading9Char">
    <w:name w:val="Heading 9 Char"/>
    <w:basedOn w:val="DefaultParagraphFont"/>
    <w:link w:val="Heading9"/>
    <w:uiPriority w:val="1"/>
    <w:semiHidden/>
    <w:rsid w:val="008C54E3"/>
    <w:rPr>
      <w:rFonts w:ascii="Arial" w:eastAsia="Times New Roman" w:hAnsi="Arial" w:cs="Arial"/>
      <w:sz w:val="20"/>
      <w:szCs w:val="20"/>
      <w:lang w:val="en-AU" w:eastAsia="en-AU"/>
    </w:rPr>
  </w:style>
  <w:style w:type="character" w:styleId="Strong">
    <w:name w:val="Strong"/>
    <w:basedOn w:val="DefaultParagraphFont"/>
    <w:qFormat/>
    <w:rsid w:val="00EE5943"/>
    <w:rPr>
      <w:rFonts w:asciiTheme="majorHAnsi" w:hAnsiTheme="majorHAnsi"/>
      <w:b w:val="0"/>
      <w:bCs/>
      <w:color w:val="1C75BC" w:themeColor="accent1"/>
    </w:rPr>
  </w:style>
  <w:style w:type="paragraph" w:styleId="TOCHeading">
    <w:name w:val="TOC Heading"/>
    <w:next w:val="Normal"/>
    <w:uiPriority w:val="39"/>
    <w:unhideWhenUsed/>
    <w:qFormat/>
    <w:rsid w:val="001856BC"/>
    <w:rPr>
      <w:rFonts w:ascii="Aptos Light" w:eastAsia="Arial" w:hAnsi="Aptos Light" w:cs="Arial"/>
      <w:color w:val="022848" w:themeColor="text2"/>
      <w:spacing w:val="-2"/>
      <w:w w:val="105"/>
      <w:sz w:val="56"/>
    </w:rPr>
  </w:style>
  <w:style w:type="paragraph" w:customStyle="1" w:styleId="Dataelementstext">
    <w:name w:val="Data elements text"/>
    <w:basedOn w:val="Normalnospace"/>
    <w:qFormat/>
    <w:rsid w:val="00C61899"/>
    <w:pPr>
      <w:numPr>
        <w:numId w:val="3"/>
      </w:numPr>
      <w:tabs>
        <w:tab w:val="clear" w:pos="393"/>
        <w:tab w:val="left" w:pos="201"/>
      </w:tabs>
      <w:spacing w:before="120" w:after="0" w:line="216" w:lineRule="auto"/>
      <w:ind w:left="363" w:hanging="357"/>
      <w:jc w:val="right"/>
    </w:pPr>
    <w:rPr>
      <w:i/>
      <w:sz w:val="16"/>
      <w:szCs w:val="16"/>
    </w:rPr>
  </w:style>
  <w:style w:type="paragraph" w:styleId="TableofFigures">
    <w:name w:val="table of figures"/>
    <w:basedOn w:val="Normal"/>
    <w:next w:val="Normal"/>
    <w:uiPriority w:val="3"/>
    <w:unhideWhenUsed/>
    <w:rsid w:val="00723055"/>
    <w:pPr>
      <w:spacing w:after="0"/>
    </w:pPr>
  </w:style>
  <w:style w:type="paragraph" w:customStyle="1" w:styleId="Keepwithnext">
    <w:name w:val="Keep with next"/>
    <w:basedOn w:val="Normal"/>
    <w:qFormat/>
    <w:rsid w:val="00753D54"/>
    <w:pPr>
      <w:keepLines/>
    </w:pPr>
    <w:rPr>
      <w:snapToGrid w:val="0"/>
    </w:rPr>
  </w:style>
  <w:style w:type="table" w:customStyle="1" w:styleId="Dataelements">
    <w:name w:val="Data elements"/>
    <w:basedOn w:val="TableNormal"/>
    <w:uiPriority w:val="99"/>
    <w:rsid w:val="00F8477B"/>
    <w:pPr>
      <w:widowControl/>
      <w:autoSpaceDE/>
      <w:autoSpaceDN/>
      <w:textAlignment w:val="center"/>
    </w:pPr>
    <w:rPr>
      <w:sz w:val="16"/>
    </w:rPr>
    <w:tblPr>
      <w:jc w:val="right"/>
      <w:tblCellMar>
        <w:left w:w="28" w:type="dxa"/>
        <w:right w:w="28" w:type="dxa"/>
      </w:tblCellMar>
    </w:tblPr>
    <w:trPr>
      <w:jc w:val="right"/>
    </w:trPr>
  </w:style>
  <w:style w:type="table" w:styleId="PlainTable4">
    <w:name w:val="Plain Table 4"/>
    <w:basedOn w:val="TableNormal"/>
    <w:uiPriority w:val="44"/>
    <w:rsid w:val="00F40E8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ElemetnsStudentStatus">
    <w:name w:val="Elemetns Student Status"/>
    <w:basedOn w:val="TableNormal"/>
    <w:uiPriority w:val="99"/>
    <w:rsid w:val="004A126C"/>
    <w:pPr>
      <w:widowControl/>
      <w:autoSpaceDE/>
      <w:autoSpaceDN/>
    </w:pPr>
    <w:tblPr>
      <w:tblCellMar>
        <w:top w:w="567" w:type="dxa"/>
        <w:left w:w="567" w:type="dxa"/>
        <w:bottom w:w="567" w:type="dxa"/>
        <w:right w:w="567" w:type="dxa"/>
      </w:tblCellMar>
    </w:tblPr>
    <w:tcPr>
      <w:shd w:val="clear" w:color="auto" w:fill="F2F2F2" w:themeFill="background1" w:themeFillShade="F2"/>
    </w:tcPr>
    <w:tblStylePr w:type="firstRow">
      <w:rPr>
        <w:rFonts w:asciiTheme="minorHAnsi" w:hAnsiTheme="minorHAnsi"/>
        <w:sz w:val="20"/>
      </w:rPr>
      <w:tblPr/>
      <w:tcPr>
        <w:tcBorders>
          <w:top w:val="nil"/>
          <w:left w:val="nil"/>
          <w:bottom w:val="nil"/>
          <w:right w:val="nil"/>
          <w:insideH w:val="nil"/>
          <w:insideV w:val="nil"/>
          <w:tl2br w:val="nil"/>
          <w:tr2bl w:val="nil"/>
        </w:tcBorders>
      </w:tcPr>
    </w:tblStylePr>
    <w:tblStylePr w:type="firstCol">
      <w:rPr>
        <w:rFonts w:asciiTheme="minorHAnsi" w:hAnsiTheme="minorHAnsi"/>
      </w:rPr>
    </w:tblStylePr>
    <w:tblStylePr w:type="lastCol">
      <w:tblPr/>
      <w:tcPr>
        <w:tcBorders>
          <w:bottom w:val="nil"/>
        </w:tcBorders>
      </w:tcPr>
    </w:tblStylePr>
  </w:style>
  <w:style w:type="paragraph" w:styleId="Title">
    <w:name w:val="Title"/>
    <w:basedOn w:val="Normal"/>
    <w:next w:val="Normal"/>
    <w:link w:val="TitleChar"/>
    <w:uiPriority w:val="3"/>
    <w:qFormat/>
    <w:rsid w:val="00C354A0"/>
    <w:pPr>
      <w:spacing w:before="5760" w:after="0" w:line="360" w:lineRule="auto"/>
      <w:ind w:left="1276"/>
      <w:contextualSpacing/>
    </w:pPr>
    <w:rPr>
      <w:rFonts w:asciiTheme="majorHAnsi" w:eastAsiaTheme="majorEastAsia" w:hAnsiTheme="majorHAnsi" w:cstheme="majorBidi"/>
      <w:bCs/>
      <w:color w:val="FFFFFF" w:themeColor="background1"/>
      <w:kern w:val="28"/>
      <w:sz w:val="44"/>
      <w:szCs w:val="44"/>
    </w:rPr>
  </w:style>
  <w:style w:type="character" w:customStyle="1" w:styleId="TitleChar">
    <w:name w:val="Title Char"/>
    <w:basedOn w:val="DefaultParagraphFont"/>
    <w:link w:val="Title"/>
    <w:uiPriority w:val="3"/>
    <w:rsid w:val="00C354A0"/>
    <w:rPr>
      <w:rFonts w:asciiTheme="majorHAnsi" w:eastAsiaTheme="majorEastAsia" w:hAnsiTheme="majorHAnsi" w:cstheme="majorBidi"/>
      <w:bCs/>
      <w:color w:val="FFFFFF" w:themeColor="background1"/>
      <w:kern w:val="28"/>
      <w:sz w:val="44"/>
      <w:szCs w:val="44"/>
      <w:lang w:val="en-AU" w:eastAsia="en-AU"/>
    </w:rPr>
  </w:style>
  <w:style w:type="table" w:customStyle="1" w:styleId="ElementTable">
    <w:name w:val="Element_Table"/>
    <w:basedOn w:val="TableNormal"/>
    <w:rsid w:val="005A3D77"/>
    <w:pPr>
      <w:widowControl/>
      <w:autoSpaceDE/>
      <w:autoSpaceDN/>
    </w:pPr>
    <w:rPr>
      <w:rFonts w:eastAsia="Times New Roman" w:cs="Times New Roman"/>
      <w:sz w:val="20"/>
      <w:szCs w:val="20"/>
      <w:lang w:val="en-AU" w:eastAsia="en-AU"/>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tblBorders>
      <w:tblCellMar>
        <w:top w:w="40" w:type="dxa"/>
        <w:bottom w:w="40" w:type="dxa"/>
      </w:tblCellMar>
    </w:tblPr>
    <w:tblStylePr w:type="firstCol">
      <w:tblPr/>
      <w:tcPr>
        <w:tcBorders>
          <w:insideH w:val="single" w:sz="4" w:space="0" w:color="FFFFFF" w:themeColor="background1"/>
        </w:tcBorders>
        <w:shd w:val="clear" w:color="auto" w:fill="F2F2F2" w:themeFill="background1" w:themeFillShade="F2"/>
      </w:tcPr>
    </w:tblStylePr>
  </w:style>
  <w:style w:type="paragraph" w:styleId="TableofAuthorities">
    <w:name w:val="table of authorities"/>
    <w:basedOn w:val="Normal"/>
    <w:next w:val="Normal"/>
    <w:uiPriority w:val="2"/>
    <w:semiHidden/>
    <w:rsid w:val="00D05238"/>
    <w:pPr>
      <w:spacing w:before="0" w:after="0" w:line="240" w:lineRule="auto"/>
      <w:ind w:left="240" w:hanging="240"/>
    </w:pPr>
    <w:rPr>
      <w:rFonts w:ascii="Garamond" w:eastAsia="Times New Roman" w:hAnsi="Garamond" w:cs="Times New Roman"/>
      <w:color w:val="auto"/>
      <w:kern w:val="0"/>
      <w:sz w:val="24"/>
    </w:rPr>
  </w:style>
  <w:style w:type="paragraph" w:styleId="TOAHeading">
    <w:name w:val="toa heading"/>
    <w:basedOn w:val="Normal"/>
    <w:next w:val="Normal"/>
    <w:semiHidden/>
    <w:rsid w:val="00D05238"/>
    <w:pPr>
      <w:spacing w:after="0" w:line="240" w:lineRule="auto"/>
    </w:pPr>
    <w:rPr>
      <w:rFonts w:ascii="Arial" w:eastAsia="Times New Roman" w:hAnsi="Arial"/>
      <w:b/>
      <w:bCs/>
      <w:color w:val="auto"/>
      <w:kern w:val="0"/>
      <w:sz w:val="24"/>
      <w:szCs w:val="24"/>
    </w:rPr>
  </w:style>
  <w:style w:type="character" w:customStyle="1" w:styleId="Heading3Char">
    <w:name w:val="Heading 3 Char"/>
    <w:link w:val="Heading3"/>
    <w:uiPriority w:val="1"/>
    <w:rsid w:val="0080679C"/>
    <w:rPr>
      <w:rFonts w:asciiTheme="majorHAnsi" w:eastAsia="Times New Roman" w:hAnsiTheme="majorHAnsi" w:cs="Times New Roman"/>
      <w:bCs/>
      <w:color w:val="022848" w:themeColor="text2"/>
      <w:lang w:val="en-GB" w:eastAsia="en-AU"/>
    </w:rPr>
  </w:style>
  <w:style w:type="paragraph" w:styleId="Revision">
    <w:name w:val="Revision"/>
    <w:hidden/>
    <w:uiPriority w:val="99"/>
    <w:semiHidden/>
    <w:rsid w:val="00D05238"/>
    <w:pPr>
      <w:widowControl/>
      <w:autoSpaceDE/>
      <w:autoSpaceDN/>
    </w:pPr>
    <w:rPr>
      <w:rFonts w:ascii="Garamond" w:eastAsia="Times New Roman" w:hAnsi="Garamond" w:cs="Times New Roman"/>
      <w:noProof/>
      <w:sz w:val="24"/>
      <w:szCs w:val="20"/>
      <w:lang w:val="en-AU" w:eastAsia="en-AU"/>
    </w:rPr>
  </w:style>
  <w:style w:type="table" w:styleId="TableGrid4">
    <w:name w:val="Table Grid 4"/>
    <w:basedOn w:val="TableNormal"/>
    <w:rsid w:val="00D05238"/>
    <w:pPr>
      <w:widowControl/>
      <w:autoSpaceDE/>
      <w:autoSpaceDN/>
    </w:pPr>
    <w:rPr>
      <w:rFonts w:ascii="Times New Roman" w:eastAsia="Times New Roman" w:hAnsi="Times New Roman" w:cs="Times New Roman"/>
      <w:sz w:val="20"/>
      <w:szCs w:val="20"/>
      <w:lang w:val="en-AU" w:eastAsia="en-AU"/>
    </w:rPr>
    <w:tblPr>
      <w:tblBorders>
        <w:left w:val="single" w:sz="12" w:space="0" w:color="000000"/>
        <w:right w:val="single" w:sz="12" w:space="0" w:color="000000"/>
        <w:insideH w:val="single" w:sz="6" w:space="0" w:color="000000"/>
        <w:insideV w:val="single" w:sz="6" w:space="0" w:color="000000"/>
      </w:tblBorders>
      <w:tblCellMar>
        <w:left w:w="0" w:type="dxa"/>
        <w:right w:w="0" w:type="dxa"/>
      </w:tblCellMar>
    </w:tblPr>
    <w:trPr>
      <w:cantSplit/>
    </w:tr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character" w:styleId="Emphasis">
    <w:name w:val="Emphasis"/>
    <w:basedOn w:val="DefaultParagraphFont"/>
    <w:qFormat/>
    <w:rsid w:val="00D05238"/>
    <w:rPr>
      <w:i/>
      <w:iCs/>
    </w:rPr>
  </w:style>
  <w:style w:type="paragraph" w:customStyle="1" w:styleId="Normalnospace">
    <w:name w:val="Normal no space"/>
    <w:basedOn w:val="Normal"/>
    <w:next w:val="Normal"/>
    <w:qFormat/>
    <w:rsid w:val="00CF10FC"/>
    <w:pPr>
      <w:spacing w:before="20" w:after="20" w:line="240" w:lineRule="auto"/>
    </w:pPr>
    <w:rPr>
      <w:noProof/>
    </w:rPr>
  </w:style>
  <w:style w:type="paragraph" w:customStyle="1" w:styleId="Space">
    <w:name w:val="Space"/>
    <w:basedOn w:val="Normalnospace"/>
    <w:qFormat/>
    <w:rsid w:val="00725957"/>
    <w:pPr>
      <w:spacing w:before="0" w:after="0" w:line="120" w:lineRule="auto"/>
    </w:pPr>
    <w:rPr>
      <w:sz w:val="2"/>
      <w:szCs w:val="2"/>
    </w:rPr>
  </w:style>
  <w:style w:type="numbering" w:customStyle="1" w:styleId="Style1">
    <w:name w:val="Style1"/>
    <w:uiPriority w:val="99"/>
    <w:rsid w:val="00F76832"/>
    <w:pPr>
      <w:numPr>
        <w:numId w:val="4"/>
      </w:numPr>
    </w:pPr>
  </w:style>
  <w:style w:type="numbering" w:customStyle="1" w:styleId="SecondList">
    <w:name w:val="Second List"/>
    <w:uiPriority w:val="99"/>
    <w:rsid w:val="00951FDB"/>
    <w:pPr>
      <w:numPr>
        <w:numId w:val="6"/>
      </w:numPr>
    </w:pPr>
  </w:style>
  <w:style w:type="paragraph" w:styleId="BodyText">
    <w:name w:val="Body Text"/>
    <w:basedOn w:val="Normal"/>
    <w:link w:val="BodyTextChar"/>
    <w:uiPriority w:val="1"/>
    <w:unhideWhenUsed/>
    <w:rsid w:val="00CB7F2E"/>
  </w:style>
  <w:style w:type="character" w:customStyle="1" w:styleId="BodyTextChar">
    <w:name w:val="Body Text Char"/>
    <w:basedOn w:val="DefaultParagraphFont"/>
    <w:link w:val="BodyText"/>
    <w:uiPriority w:val="1"/>
    <w:rsid w:val="00CB7F2E"/>
    <w:rPr>
      <w:rFonts w:eastAsia="Arial" w:cs="Arial"/>
      <w:color w:val="1C2430" w:themeColor="text1"/>
      <w:kern w:val="22"/>
      <w:sz w:val="20"/>
      <w:szCs w:val="20"/>
      <w:lang w:val="en-AU" w:eastAsia="en-AU"/>
    </w:rPr>
  </w:style>
  <w:style w:type="table" w:customStyle="1" w:styleId="USI">
    <w:name w:val="USI"/>
    <w:basedOn w:val="TableNormal"/>
    <w:uiPriority w:val="99"/>
    <w:rsid w:val="00FC395A"/>
    <w:pPr>
      <w:widowControl/>
      <w:autoSpaceDE/>
      <w:autoSpaceDN/>
    </w:pPr>
    <w:tblPr>
      <w:tblStyleRowBandSize w:val="1"/>
      <w:tblStyleColBandSize w:val="1"/>
      <w:tblCellMar>
        <w:left w:w="0" w:type="dxa"/>
        <w:right w:w="0" w:type="dxa"/>
      </w:tblCellMar>
    </w:tblPr>
    <w:tcPr>
      <w:vAlign w:val="bottom"/>
    </w:tcPr>
    <w:tblStylePr w:type="band1Vert">
      <w:tblPr/>
      <w:tcPr>
        <w:tcBorders>
          <w:bottom w:val="nil"/>
        </w:tcBorders>
      </w:tcPr>
    </w:tblStylePr>
    <w:tblStylePr w:type="band2Vert">
      <w:tblPr/>
      <w:tcPr>
        <w:tcBorders>
          <w:top w:val="nil"/>
          <w:left w:val="nil"/>
          <w:bottom w:val="single" w:sz="4" w:space="0" w:color="1C75BC" w:themeColor="accent1"/>
          <w:right w:val="nil"/>
          <w:insideH w:val="single" w:sz="4" w:space="0" w:color="1C75BC" w:themeColor="accent1"/>
          <w:insideV w:val="nil"/>
          <w:tl2br w:val="nil"/>
          <w:tr2bl w:val="nil"/>
        </w:tcBorders>
      </w:tcPr>
    </w:tblStylePr>
    <w:tblStylePr w:type="band2Horz">
      <w:tblPr/>
      <w:tcPr>
        <w:tcBorders>
          <w:insideH w:val="single" w:sz="4" w:space="0" w:color="1C75BC" w:themeColor="accent1"/>
        </w:tcBorders>
      </w:tcPr>
    </w:tblStylePr>
  </w:style>
  <w:style w:type="character" w:styleId="CommentReference">
    <w:name w:val="annotation reference"/>
    <w:basedOn w:val="DefaultParagraphFont"/>
    <w:uiPriority w:val="99"/>
    <w:semiHidden/>
    <w:unhideWhenUsed/>
    <w:rsid w:val="00F70123"/>
    <w:rPr>
      <w:sz w:val="16"/>
      <w:szCs w:val="16"/>
    </w:rPr>
  </w:style>
  <w:style w:type="paragraph" w:styleId="CommentText">
    <w:name w:val="annotation text"/>
    <w:basedOn w:val="Normal"/>
    <w:link w:val="CommentTextChar"/>
    <w:uiPriority w:val="99"/>
    <w:unhideWhenUsed/>
    <w:rsid w:val="00F70123"/>
    <w:pPr>
      <w:spacing w:line="240" w:lineRule="auto"/>
    </w:pPr>
  </w:style>
  <w:style w:type="character" w:customStyle="1" w:styleId="CommentTextChar">
    <w:name w:val="Comment Text Char"/>
    <w:basedOn w:val="DefaultParagraphFont"/>
    <w:link w:val="CommentText"/>
    <w:uiPriority w:val="99"/>
    <w:rsid w:val="00F70123"/>
    <w:rPr>
      <w:rFonts w:eastAsia="Arial" w:cs="Arial"/>
      <w:color w:val="1C2430" w:themeColor="text1"/>
      <w:kern w:val="22"/>
      <w:sz w:val="20"/>
      <w:szCs w:val="20"/>
      <w:lang w:val="en-AU" w:eastAsia="en-AU"/>
    </w:rPr>
  </w:style>
  <w:style w:type="paragraph" w:styleId="CommentSubject">
    <w:name w:val="annotation subject"/>
    <w:basedOn w:val="CommentText"/>
    <w:next w:val="CommentText"/>
    <w:link w:val="CommentSubjectChar"/>
    <w:uiPriority w:val="1"/>
    <w:semiHidden/>
    <w:unhideWhenUsed/>
    <w:rsid w:val="00F70123"/>
    <w:rPr>
      <w:b/>
      <w:bCs/>
    </w:rPr>
  </w:style>
  <w:style w:type="character" w:customStyle="1" w:styleId="CommentSubjectChar">
    <w:name w:val="Comment Subject Char"/>
    <w:basedOn w:val="CommentTextChar"/>
    <w:link w:val="CommentSubject"/>
    <w:uiPriority w:val="1"/>
    <w:semiHidden/>
    <w:rsid w:val="00F70123"/>
    <w:rPr>
      <w:rFonts w:eastAsia="Arial" w:cs="Arial"/>
      <w:b/>
      <w:bCs/>
      <w:color w:val="1C2430" w:themeColor="text1"/>
      <w:kern w:val="22"/>
      <w:sz w:val="20"/>
      <w:szCs w:val="20"/>
      <w:lang w:val="en-AU" w:eastAsia="en-AU"/>
    </w:rPr>
  </w:style>
  <w:style w:type="character" w:styleId="Mention">
    <w:name w:val="Mention"/>
    <w:basedOn w:val="DefaultParagraphFont"/>
    <w:uiPriority w:val="99"/>
    <w:unhideWhenUsed/>
    <w:rsid w:val="00046FFD"/>
    <w:rPr>
      <w:color w:val="2B579A"/>
      <w:shd w:val="clear" w:color="auto" w:fill="E1DFDD"/>
    </w:rPr>
  </w:style>
  <w:style w:type="character" w:styleId="FollowedHyperlink">
    <w:name w:val="FollowedHyperlink"/>
    <w:basedOn w:val="DefaultParagraphFont"/>
    <w:uiPriority w:val="99"/>
    <w:semiHidden/>
    <w:unhideWhenUsed/>
    <w:rsid w:val="00CA4203"/>
    <w:rPr>
      <w:color w:val="935381" w:themeColor="followedHyperlink"/>
      <w:u w:val="single"/>
    </w:rPr>
  </w:style>
  <w:style w:type="character" w:styleId="UnresolvedMention">
    <w:name w:val="Unresolved Mention"/>
    <w:basedOn w:val="DefaultParagraphFont"/>
    <w:uiPriority w:val="99"/>
    <w:semiHidden/>
    <w:unhideWhenUsed/>
    <w:rsid w:val="00CA42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0.png"/><Relationship Id="rId18" Type="http://schemas.openxmlformats.org/officeDocument/2006/relationships/footer" Target="footer1.xml"/><Relationship Id="rId26" Type="http://schemas.openxmlformats.org/officeDocument/2006/relationships/hyperlink" Target="https://www.usi.gov.au/existing-usi-search-step-step"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yperlink" Target="https://www.usi.gov.au/students/find-your-usi"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url.au.m.mimecastprotect.com/s/Y71_CQnMM5C0QllIxf99iGYvx0?domain=dewr.gov.au" TargetMode="Externa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usi.gov.au/students/get-a-usi" TargetMode="External"/><Relationship Id="rId5" Type="http://schemas.openxmlformats.org/officeDocument/2006/relationships/numbering" Target="numbering.xml"/><Relationship Id="rId15" Type="http://schemas.openxmlformats.org/officeDocument/2006/relationships/image" Target="media/image4.svg"/><Relationship Id="rId23" Type="http://schemas.openxmlformats.org/officeDocument/2006/relationships/header" Target="header6.xml"/><Relationship Id="rId28" Type="http://schemas.openxmlformats.org/officeDocument/2006/relationships/hyperlink" Target="https://www.usi.gov.au/about-us/privacy" TargetMode="Externa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eader" Target="header5.xml"/><Relationship Id="rId27" Type="http://schemas.openxmlformats.org/officeDocument/2006/relationships/hyperlink" Target="https://www.usi.gov.au/students/create-your-usi/verifying-your-identity%23australian-birth-certificate" TargetMode="External"/><Relationship Id="rId30" Type="http://schemas.openxmlformats.org/officeDocument/2006/relationships/fontTable" Target="fontTable.xml"/></Relationships>
</file>

<file path=word/theme/theme1.xml><?xml version="1.0" encoding="utf-8"?>
<a:theme xmlns:a="http://schemas.openxmlformats.org/drawingml/2006/main" name="VDS2025">
  <a:themeElements>
    <a:clrScheme name="Custom 126">
      <a:dk1>
        <a:srgbClr val="1C2430"/>
      </a:dk1>
      <a:lt1>
        <a:sysClr val="window" lastClr="FFFFFF"/>
      </a:lt1>
      <a:dk2>
        <a:srgbClr val="022848"/>
      </a:dk2>
      <a:lt2>
        <a:srgbClr val="F2F2F2"/>
      </a:lt2>
      <a:accent1>
        <a:srgbClr val="1C75BC"/>
      </a:accent1>
      <a:accent2>
        <a:srgbClr val="5F91B6"/>
      </a:accent2>
      <a:accent3>
        <a:srgbClr val="3D7769"/>
      </a:accent3>
      <a:accent4>
        <a:srgbClr val="4A966C"/>
      </a:accent4>
      <a:accent5>
        <a:srgbClr val="935381"/>
      </a:accent5>
      <a:accent6>
        <a:srgbClr val="B3659F"/>
      </a:accent6>
      <a:hlink>
        <a:srgbClr val="466E95"/>
      </a:hlink>
      <a:folHlink>
        <a:srgbClr val="935381"/>
      </a:folHlink>
    </a:clrScheme>
    <a:fontScheme name="Custom 15">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none" lIns="0" tIns="0" rIns="0" bIns="0" rtlCol="0">
        <a:spAutoFit/>
      </a:bodyPr>
      <a:lstStyle>
        <a:defPPr algn="l">
          <a:defRPr dirty="0" smtClean="0"/>
        </a:defPPr>
      </a:lstStyle>
    </a:txDef>
  </a:objectDefaults>
  <a:extraClrSchemeLst/>
  <a:custClrLst>
    <a:custClr name="Soft Blue">
      <a:srgbClr val="71AACD"/>
    </a:custClr>
    <a:custClr name="Soft">
      <a:srgbClr val="67B386"/>
    </a:custClr>
    <a:custClr name="Soft">
      <a:srgbClr val="D088C7"/>
    </a:custClr>
    <a:custClr name="Alert">
      <a:srgbClr val="CB4360"/>
    </a:custClr>
    <a:custClr name="Alert Rose">
      <a:srgbClr val="D76D84"/>
    </a:custClr>
    <a:custClr name="Alert Rust">
      <a:srgbClr val="B55005"/>
    </a:custClr>
    <a:custClr name="Alert Orange">
      <a:srgbClr val="CA7B1C"/>
    </a:custClr>
  </a:custClrLst>
  <a:extLst>
    <a:ext uri="{05A4C25C-085E-4340-85A3-A5531E510DB2}">
      <thm15:themeFamily xmlns:thm15="http://schemas.microsoft.com/office/thememl/2012/main" name="VDS2025" id="{33AB12A5-3309-4FCB-99C3-1F6FD9B036A3}" vid="{EF1DF39A-510F-435B-AC9A-C4C3057EDF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FD0C64B7D5C14AA30B4C14FD1C7A91" ma:contentTypeVersion="17" ma:contentTypeDescription="Create a new document." ma:contentTypeScope="" ma:versionID="5da70386f47043ef178da50bc04efccb">
  <xsd:schema xmlns:xsd="http://www.w3.org/2001/XMLSchema" xmlns:xs="http://www.w3.org/2001/XMLSchema" xmlns:p="http://schemas.microsoft.com/office/2006/metadata/properties" xmlns:ns2="b05f4be2-ebbb-42d3-bab7-f9c4d66d907b" xmlns:ns3="09fb8f20-2abe-4d53-9775-0bab1765d399" targetNamespace="http://schemas.microsoft.com/office/2006/metadata/properties" ma:root="true" ma:fieldsID="729966e815846f8184929e9675cd8a4c" ns2:_="" ns3:_="">
    <xsd:import namespace="b05f4be2-ebbb-42d3-bab7-f9c4d66d907b"/>
    <xsd:import namespace="09fb8f20-2abe-4d53-9775-0bab1765d3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category" minOccurs="0"/>
                <xsd:element ref="ns2:Descrip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f4be2-ebbb-42d3-bab7-f9c4d66d90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9fbaf55-d902-48e0-b1a0-f3bf49c00a9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category" ma:index="19" nillable="true" ma:displayName="category" ma:format="Dropdown" ma:internalName="category">
      <xsd:simpleType>
        <xsd:restriction base="dms:Choice">
          <xsd:enumeration value="codeset"/>
          <xsd:enumeration value="BR"/>
          <xsd:enumeration value="BT"/>
        </xsd:restriction>
      </xsd:simpleType>
    </xsd:element>
    <xsd:element name="Descriptions" ma:index="20" nillable="true" ma:displayName="Descriptions" ma:format="Dropdown" ma:internalName="Description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fb8f20-2abe-4d53-9775-0bab1765d39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b08f51-d74d-4976-aefb-4f3d90701097}" ma:internalName="TaxCatchAll" ma:showField="CatchAllData" ma:web="09fb8f20-2abe-4d53-9775-0bab1765d3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5f4be2-ebbb-42d3-bab7-f9c4d66d907b">
      <Terms xmlns="http://schemas.microsoft.com/office/infopath/2007/PartnerControls"/>
    </lcf76f155ced4ddcb4097134ff3c332f>
    <TaxCatchAll xmlns="09fb8f20-2abe-4d53-9775-0bab1765d399" xsi:nil="true"/>
    <category xmlns="b05f4be2-ebbb-42d3-bab7-f9c4d66d907b" xsi:nil="true"/>
    <Descriptions xmlns="b05f4be2-ebbb-42d3-bab7-f9c4d66d907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E3088-6041-4491-901F-93E4D76976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5f4be2-ebbb-42d3-bab7-f9c4d66d907b"/>
    <ds:schemaRef ds:uri="09fb8f20-2abe-4d53-9775-0bab1765d3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F943AC-1F6C-4B16-B3D2-A51B04E1A277}">
  <ds:schemaRefs>
    <ds:schemaRef ds:uri="http://schemas.microsoft.com/office/2006/metadata/properties"/>
    <ds:schemaRef ds:uri="http://schemas.microsoft.com/office/infopath/2007/PartnerControls"/>
    <ds:schemaRef ds:uri="b05f4be2-ebbb-42d3-bab7-f9c4d66d907b"/>
    <ds:schemaRef ds:uri="09fb8f20-2abe-4d53-9775-0bab1765d399"/>
  </ds:schemaRefs>
</ds:datastoreItem>
</file>

<file path=customXml/itemProps3.xml><?xml version="1.0" encoding="utf-8"?>
<ds:datastoreItem xmlns:ds="http://schemas.openxmlformats.org/officeDocument/2006/customXml" ds:itemID="{FA1E28B8-5854-4305-BDF5-77E81CE25476}">
  <ds:schemaRefs>
    <ds:schemaRef ds:uri="http://schemas.microsoft.com/sharepoint/v3/contenttype/forms"/>
  </ds:schemaRefs>
</ds:datastoreItem>
</file>

<file path=customXml/itemProps4.xml><?xml version="1.0" encoding="utf-8"?>
<ds:datastoreItem xmlns:ds="http://schemas.openxmlformats.org/officeDocument/2006/customXml" ds:itemID="{F9CB03FE-38C4-417A-850F-B47B686B3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3</TotalTime>
  <Pages>13</Pages>
  <Words>3146</Words>
  <Characters>17937</Characters>
  <Application>Microsoft Office Word</Application>
  <DocSecurity>0</DocSecurity>
  <Lines>149</Lines>
  <Paragraphs>42</Paragraphs>
  <ScaleCrop>false</ScaleCrop>
  <Company/>
  <LinksUpToDate>false</LinksUpToDate>
  <CharactersWithSpaces>21041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Axana Jaramillo Avila</dc:creator>
  <cp:keywords/>
  <dc:description/>
  <cp:lastModifiedBy>Laura Jackson</cp:lastModifiedBy>
  <cp:revision>2</cp:revision>
  <cp:lastPrinted>2026-02-24T07:41:00Z</cp:lastPrinted>
  <dcterms:created xsi:type="dcterms:W3CDTF">2026-09-30T23:21:00Z</dcterms:created>
  <dcterms:modified xsi:type="dcterms:W3CDTF">2026-09-30T23:21:00Z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2026-02-09T00:00:00Z</vt:filetime>
  </property>
  <property fmtid="{D5CDD505-2E9C-101B-9397-08002B2CF9AE}" pid="3" name="LastSaved">
    <vt:filetime>2026-02-09T00:00:00Z</vt:filetime>
  </property>
  <property fmtid="{D5CDD505-2E9C-101B-9397-08002B2CF9AE}" pid="4" name="MSIP_Label_134bd223-5fb2-4ea3-9ede-46ea8221bea7_Enabled">
    <vt:lpwstr>true</vt:lpwstr>
  </property>
  <property fmtid="{D5CDD505-2E9C-101B-9397-08002B2CF9AE}" pid="5" name="MSIP_Label_134bd223-5fb2-4ea3-9ede-46ea8221bea7_SetDate">
    <vt:lpwstr>2026-02-09T03:15:18Z</vt:lpwstr>
  </property>
  <property fmtid="{D5CDD505-2E9C-101B-9397-08002B2CF9AE}" pid="6" name="MSIP_Label_134bd223-5fb2-4ea3-9ede-46ea8221bea7_Method">
    <vt:lpwstr>Privileged</vt:lpwstr>
  </property>
  <property fmtid="{D5CDD505-2E9C-101B-9397-08002B2CF9AE}" pid="7" name="MSIP_Label_134bd223-5fb2-4ea3-9ede-46ea8221bea7_Name">
    <vt:lpwstr>defa4170-0d19-0005-0001-bc88714345d2</vt:lpwstr>
  </property>
  <property fmtid="{D5CDD505-2E9C-101B-9397-08002B2CF9AE}" pid="8" name="MSIP_Label_134bd223-5fb2-4ea3-9ede-46ea8221bea7_SiteId">
    <vt:lpwstr>f43be676-b734-4cc3-b379-5a81b89979e3</vt:lpwstr>
  </property>
  <property fmtid="{D5CDD505-2E9C-101B-9397-08002B2CF9AE}" pid="9" name="MSIP_Label_134bd223-5fb2-4ea3-9ede-46ea8221bea7_ActionId">
    <vt:lpwstr>04ed6a52-460b-48b9-99a9-798e65ab7edc</vt:lpwstr>
  </property>
  <property fmtid="{D5CDD505-2E9C-101B-9397-08002B2CF9AE}" pid="10" name="MSIP_Label_134bd223-5fb2-4ea3-9ede-46ea8221bea7_ContentBits">
    <vt:lpwstr>0</vt:lpwstr>
  </property>
  <property fmtid="{D5CDD505-2E9C-101B-9397-08002B2CF9AE}" pid="11" name="MSIP_Label_134bd223-5fb2-4ea3-9ede-46ea8221bea7_Tag">
    <vt:lpwstr>10, 0, 1, 1</vt:lpwstr>
  </property>
  <property fmtid="{D5CDD505-2E9C-101B-9397-08002B2CF9AE}" pid="12" name="ContentTypeId">
    <vt:lpwstr>0x0101006AFD0C64B7D5C14AA30B4C14FD1C7A91</vt:lpwstr>
  </property>
  <property fmtid="{D5CDD505-2E9C-101B-9397-08002B2CF9AE}" pid="13" name="MediaServiceImageTags">
    <vt:lpwstr/>
  </property>
  <property fmtid="{D5CDD505-2E9C-101B-9397-08002B2CF9AE}" pid="14" name="MSIP_Label_79d889eb-932f-4752-8739-64d25806ef64_Enabled">
    <vt:lpwstr>true</vt:lpwstr>
  </property>
  <property fmtid="{D5CDD505-2E9C-101B-9397-08002B2CF9AE}" pid="15" name="MSIP_Label_79d889eb-932f-4752-8739-64d25806ef64_SetDate">
    <vt:lpwstr>2026-02-18T22:55:57Z</vt:lpwstr>
  </property>
  <property fmtid="{D5CDD505-2E9C-101B-9397-08002B2CF9AE}" pid="16" name="MSIP_Label_79d889eb-932f-4752-8739-64d25806ef64_Method">
    <vt:lpwstr>Privileged</vt:lpwstr>
  </property>
  <property fmtid="{D5CDD505-2E9C-101B-9397-08002B2CF9AE}" pid="17" name="MSIP_Label_79d889eb-932f-4752-8739-64d25806ef64_Name">
    <vt:lpwstr>79d889eb-932f-4752-8739-64d25806ef64</vt:lpwstr>
  </property>
  <property fmtid="{D5CDD505-2E9C-101B-9397-08002B2CF9AE}" pid="18" name="MSIP_Label_79d889eb-932f-4752-8739-64d25806ef64_SiteId">
    <vt:lpwstr>dd0cfd15-4558-4b12-8bad-ea26984fc417</vt:lpwstr>
  </property>
  <property fmtid="{D5CDD505-2E9C-101B-9397-08002B2CF9AE}" pid="19" name="MSIP_Label_79d889eb-932f-4752-8739-64d25806ef64_ActionId">
    <vt:lpwstr>bf6ac2a9-5604-41c6-820f-2f8b2e28201f</vt:lpwstr>
  </property>
  <property fmtid="{D5CDD505-2E9C-101B-9397-08002B2CF9AE}" pid="20" name="MSIP_Label_79d889eb-932f-4752-8739-64d25806ef64_ContentBits">
    <vt:lpwstr>0</vt:lpwstr>
  </property>
  <property fmtid="{D5CDD505-2E9C-101B-9397-08002B2CF9AE}" pid="21" name="MSIP_Label_79d889eb-932f-4752-8739-64d25806ef64_Tag">
    <vt:lpwstr>10, 0, 1, 1</vt:lpwstr>
  </property>
  <property fmtid="{D5CDD505-2E9C-101B-9397-08002B2CF9AE}" pid="22" name="Order">
    <vt:r8>71600</vt:r8>
  </property>
  <property fmtid="{D5CDD505-2E9C-101B-9397-08002B2CF9AE}" pid="23" name="ComplianceAssetId">
    <vt:lpwstr/>
  </property>
  <property fmtid="{D5CDD505-2E9C-101B-9397-08002B2CF9AE}" pid="24" name="_ExtendedDescription">
    <vt:lpwstr/>
  </property>
  <property fmtid="{D5CDD505-2E9C-101B-9397-08002B2CF9AE}" pid="25" name="TriggerFlowInfo">
    <vt:lpwstr/>
  </property>
</Properties>
</file>